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34" w:type="dxa"/>
        <w:tblLook w:val="00A0"/>
      </w:tblPr>
      <w:tblGrid>
        <w:gridCol w:w="1416"/>
        <w:gridCol w:w="6264"/>
      </w:tblGrid>
      <w:tr w:rsidR="00AC0B94" w:rsidTr="00A17BCA">
        <w:trPr>
          <w:trHeight w:val="1208"/>
        </w:trPr>
        <w:tc>
          <w:tcPr>
            <w:tcW w:w="1417" w:type="dxa"/>
          </w:tcPr>
          <w:p w:rsidR="00AC0B94" w:rsidRDefault="00AC0B94" w:rsidP="00A17BCA">
            <w:pPr>
              <w:tabs>
                <w:tab w:val="left" w:pos="284"/>
                <w:tab w:val="left" w:pos="993"/>
              </w:tabs>
              <w:ind w:right="48"/>
              <w:rPr>
                <w:sz w:val="24"/>
                <w:szCs w:val="24"/>
              </w:rPr>
            </w:pPr>
            <w:r w:rsidRPr="00D673E2">
              <w:rPr>
                <w:color w:val="00FF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69.75pt" filled="t">
                  <v:fill color2="#5e4776" rotate="t"/>
                  <v:imagedata r:id="rId4" o:title="" cropright="43513f" gain="79922f" blacklevel="3932f" grayscale="t" bilevel="t"/>
                </v:shape>
              </w:pict>
            </w:r>
          </w:p>
        </w:tc>
        <w:tc>
          <w:tcPr>
            <w:tcW w:w="6317" w:type="dxa"/>
          </w:tcPr>
          <w:p w:rsidR="00AC0B94" w:rsidRDefault="00AC0B94" w:rsidP="00A17BCA">
            <w:pPr>
              <w:shd w:val="clear" w:color="auto" w:fill="FFFFFF"/>
              <w:ind w:left="34" w:right="48"/>
              <w:jc w:val="center"/>
              <w:rPr>
                <w:b/>
                <w:bCs/>
              </w:rPr>
            </w:pPr>
            <w:r>
              <w:rPr>
                <w:b/>
                <w:bCs/>
              </w:rPr>
              <w:t>Администрация города Вологды</w:t>
            </w:r>
          </w:p>
          <w:p w:rsidR="00AC0B94" w:rsidRDefault="00AC0B94" w:rsidP="00A17BCA">
            <w:pPr>
              <w:tabs>
                <w:tab w:val="left" w:pos="284"/>
                <w:tab w:val="left" w:pos="993"/>
              </w:tabs>
              <w:ind w:right="48"/>
              <w:jc w:val="center"/>
              <w:rPr>
                <w:b/>
                <w:bCs/>
              </w:rPr>
            </w:pPr>
            <w:r>
              <w:rPr>
                <w:b/>
                <w:bCs/>
              </w:rPr>
              <w:t>муниципальное автономное учреждение</w:t>
            </w:r>
          </w:p>
          <w:p w:rsidR="00AC0B94" w:rsidRDefault="00AC0B94" w:rsidP="00A17BCA">
            <w:pPr>
              <w:tabs>
                <w:tab w:val="left" w:pos="284"/>
                <w:tab w:val="left" w:pos="993"/>
              </w:tabs>
              <w:ind w:right="48"/>
              <w:jc w:val="center"/>
              <w:rPr>
                <w:b/>
                <w:bCs/>
              </w:rPr>
            </w:pPr>
            <w:r>
              <w:rPr>
                <w:b/>
                <w:bCs/>
              </w:rPr>
              <w:t>дополнительного образования</w:t>
            </w:r>
          </w:p>
          <w:p w:rsidR="00AC0B94" w:rsidRDefault="00AC0B94" w:rsidP="00A17BCA">
            <w:pPr>
              <w:tabs>
                <w:tab w:val="left" w:pos="284"/>
                <w:tab w:val="left" w:pos="993"/>
              </w:tabs>
              <w:ind w:right="48"/>
              <w:jc w:val="center"/>
              <w:rPr>
                <w:sz w:val="24"/>
                <w:szCs w:val="24"/>
              </w:rPr>
            </w:pPr>
            <w:r>
              <w:rPr>
                <w:b/>
                <w:bCs/>
              </w:rPr>
              <w:t>«Детская школа искусств № 5» г. Вологды</w:t>
            </w:r>
          </w:p>
        </w:tc>
      </w:tr>
    </w:tbl>
    <w:p w:rsidR="00AC0B94" w:rsidRDefault="00AC0B94" w:rsidP="00711E2C"/>
    <w:p w:rsidR="00AC0B94" w:rsidRDefault="00AC0B94" w:rsidP="00CE2CE2">
      <w:pPr>
        <w:jc w:val="right"/>
      </w:pPr>
      <w:r>
        <w:t xml:space="preserve">                                                                            Директору </w:t>
      </w:r>
    </w:p>
    <w:p w:rsidR="00AC0B94" w:rsidRDefault="00AC0B94" w:rsidP="00CE2CE2">
      <w:pPr>
        <w:jc w:val="right"/>
      </w:pPr>
      <w:r>
        <w:t xml:space="preserve">                                                                           МАУДО «ДШИ № 5» г. Вологды  </w:t>
      </w:r>
    </w:p>
    <w:p w:rsidR="00AC0B94" w:rsidRPr="00CE2CE2" w:rsidRDefault="00AC0B94" w:rsidP="00CE2CE2">
      <w:pPr>
        <w:jc w:val="right"/>
        <w:rPr>
          <w:b/>
        </w:rPr>
      </w:pPr>
      <w:r>
        <w:t xml:space="preserve">                                                                            </w:t>
      </w:r>
      <w:r w:rsidRPr="00CE2CE2">
        <w:rPr>
          <w:b/>
        </w:rPr>
        <w:t>Воробьевой Наталии Николаевне</w:t>
      </w:r>
    </w:p>
    <w:p w:rsidR="00AC0B94" w:rsidRDefault="00AC0B94" w:rsidP="00711E2C">
      <w:r>
        <w:t xml:space="preserve">                                                                                       </w:t>
      </w:r>
    </w:p>
    <w:p w:rsidR="00AC0B94" w:rsidRDefault="00AC0B94" w:rsidP="00711E2C">
      <w:r>
        <w:t xml:space="preserve">                                                                                    </w:t>
      </w:r>
    </w:p>
    <w:p w:rsidR="00AC0B94" w:rsidRPr="006F6AE3" w:rsidRDefault="00AC0B94" w:rsidP="00711E2C">
      <w:pPr>
        <w:pStyle w:val="Heading1"/>
        <w:jc w:val="center"/>
        <w:rPr>
          <w:sz w:val="22"/>
          <w:szCs w:val="22"/>
        </w:rPr>
      </w:pPr>
      <w:r>
        <w:rPr>
          <w:sz w:val="22"/>
          <w:szCs w:val="22"/>
        </w:rPr>
        <w:t>з</w:t>
      </w:r>
      <w:r w:rsidRPr="006F6AE3">
        <w:rPr>
          <w:sz w:val="22"/>
          <w:szCs w:val="22"/>
        </w:rPr>
        <w:t>аявление</w:t>
      </w:r>
      <w:r>
        <w:rPr>
          <w:sz w:val="22"/>
          <w:szCs w:val="22"/>
        </w:rPr>
        <w:t>.</w:t>
      </w:r>
    </w:p>
    <w:p w:rsidR="00AC0B94" w:rsidRDefault="00AC0B94" w:rsidP="00711E2C"/>
    <w:p w:rsidR="00AC0B94" w:rsidRDefault="00AC0B94" w:rsidP="00711E2C">
      <w:pPr>
        <w:rPr>
          <w:sz w:val="8"/>
          <w:szCs w:val="8"/>
        </w:rPr>
      </w:pPr>
      <w:r>
        <w:t xml:space="preserve">Прошу принять в число обучающихся платного отделения по программе </w:t>
      </w:r>
    </w:p>
    <w:p w:rsidR="00AC0B94" w:rsidRDefault="00AC0B94" w:rsidP="00711E2C">
      <w:pPr>
        <w:rPr>
          <w:sz w:val="8"/>
          <w:szCs w:val="8"/>
        </w:rPr>
      </w:pPr>
    </w:p>
    <w:p w:rsidR="00AC0B94" w:rsidRDefault="00AC0B94" w:rsidP="00711E2C">
      <w:r>
        <w:t>__________________________________________________________________________</w:t>
      </w:r>
    </w:p>
    <w:p w:rsidR="00AC0B94" w:rsidRPr="006F6AE3" w:rsidRDefault="00AC0B94" w:rsidP="00711E2C">
      <w:pPr>
        <w:rPr>
          <w:sz w:val="12"/>
          <w:szCs w:val="12"/>
        </w:rPr>
      </w:pPr>
    </w:p>
    <w:p w:rsidR="00AC0B94" w:rsidRDefault="00AC0B94" w:rsidP="00711E2C">
      <w:r>
        <w:t>ФИО ребенка______________________________________________________________</w:t>
      </w:r>
    </w:p>
    <w:p w:rsidR="00AC0B94" w:rsidRPr="00711E2C" w:rsidRDefault="00AC0B94" w:rsidP="00711E2C"/>
    <w:p w:rsidR="00AC0B94" w:rsidRPr="006F6AE3" w:rsidRDefault="00AC0B94" w:rsidP="00711E2C">
      <w:pPr>
        <w:spacing w:line="360" w:lineRule="auto"/>
      </w:pPr>
      <w:r>
        <w:t>дата, место рождения ребенка________________________________________________</w:t>
      </w:r>
    </w:p>
    <w:p w:rsidR="00AC0B94" w:rsidRDefault="00AC0B94" w:rsidP="00711E2C">
      <w:pPr>
        <w:spacing w:line="360" w:lineRule="auto"/>
        <w:rPr>
          <w:sz w:val="24"/>
          <w:szCs w:val="24"/>
        </w:rPr>
      </w:pPr>
      <w:r>
        <w:t>№ СОШ (класс)/ № детского сада ребенка  _____________________________________</w:t>
      </w:r>
    </w:p>
    <w:p w:rsidR="00AC0B94" w:rsidRDefault="00AC0B94" w:rsidP="00711E2C">
      <w:r>
        <w:t xml:space="preserve">ФИО родителей </w:t>
      </w:r>
    </w:p>
    <w:p w:rsidR="00AC0B94" w:rsidRDefault="00AC0B94" w:rsidP="00711E2C">
      <w:r>
        <w:t>(законных представителей)___________________________________________________</w:t>
      </w:r>
    </w:p>
    <w:p w:rsidR="00AC0B94" w:rsidRDefault="00AC0B94" w:rsidP="00711E2C"/>
    <w:p w:rsidR="00AC0B94" w:rsidRDefault="00AC0B94" w:rsidP="00711E2C">
      <w:r>
        <w:t xml:space="preserve"> __________________________________________________________________________</w:t>
      </w:r>
    </w:p>
    <w:p w:rsidR="00AC0B94" w:rsidRDefault="00AC0B94" w:rsidP="00711E2C">
      <w:pPr>
        <w:rPr>
          <w:sz w:val="8"/>
          <w:szCs w:val="8"/>
        </w:rPr>
      </w:pPr>
    </w:p>
    <w:p w:rsidR="00AC0B94" w:rsidRDefault="00AC0B94" w:rsidP="00711E2C">
      <w:r>
        <w:t>гражданство ребенка и его родителей (законных представителей) __________________</w:t>
      </w:r>
    </w:p>
    <w:p w:rsidR="00AC0B94" w:rsidRDefault="00AC0B94" w:rsidP="00711E2C"/>
    <w:p w:rsidR="00AC0B94" w:rsidRDefault="00AC0B94" w:rsidP="00711E2C">
      <w:r>
        <w:t>адрес фактического проживания ребенка</w:t>
      </w:r>
      <w:r>
        <w:rPr>
          <w:sz w:val="24"/>
          <w:szCs w:val="24"/>
        </w:rPr>
        <w:t xml:space="preserve"> </w:t>
      </w:r>
      <w:r>
        <w:t>(индекс) _______________________________</w:t>
      </w:r>
    </w:p>
    <w:p w:rsidR="00AC0B94" w:rsidRDefault="00AC0B94" w:rsidP="00711E2C"/>
    <w:p w:rsidR="00AC0B94" w:rsidRPr="00711E2C" w:rsidRDefault="00AC0B94" w:rsidP="00711E2C">
      <w:pPr>
        <w:rPr>
          <w:sz w:val="24"/>
          <w:szCs w:val="24"/>
        </w:rPr>
      </w:pPr>
      <w:r>
        <w:t>__________________________________________________________________________</w:t>
      </w:r>
    </w:p>
    <w:p w:rsidR="00AC0B94" w:rsidRDefault="00AC0B94" w:rsidP="00711E2C"/>
    <w:p w:rsidR="00AC0B94" w:rsidRPr="001629C8" w:rsidRDefault="00AC0B94" w:rsidP="00711E2C">
      <w:r>
        <w:t>номер телефона родителей (законных представителей) ребенка ____________________</w:t>
      </w:r>
    </w:p>
    <w:p w:rsidR="00AC0B94" w:rsidRPr="001629C8" w:rsidRDefault="00AC0B94" w:rsidP="00711E2C"/>
    <w:p w:rsidR="00AC0B94" w:rsidRPr="00EE3D73" w:rsidRDefault="00AC0B94" w:rsidP="00711E2C">
      <w:r>
        <w:rPr>
          <w:lang w:val="en-US"/>
        </w:rPr>
        <w:t>e</w:t>
      </w:r>
      <w:r w:rsidRPr="00EE3D73">
        <w:t>-</w:t>
      </w:r>
      <w:r>
        <w:rPr>
          <w:lang w:val="en-US"/>
        </w:rPr>
        <w:t>mail</w:t>
      </w:r>
      <w:r w:rsidRPr="00EE3D73">
        <w:t xml:space="preserve"> </w:t>
      </w:r>
      <w:r>
        <w:t>родителей (законных представителей) ребенка</w:t>
      </w:r>
      <w:r w:rsidRPr="00EE3D73">
        <w:t>_____________________________</w:t>
      </w:r>
    </w:p>
    <w:p w:rsidR="00AC0B94" w:rsidRPr="00CE2CE2" w:rsidRDefault="00AC0B94" w:rsidP="00711E2C">
      <w:r>
        <w:tab/>
      </w:r>
      <w:r>
        <w:tab/>
      </w:r>
      <w:r>
        <w:tab/>
      </w:r>
      <w:r>
        <w:tab/>
      </w:r>
      <w:r>
        <w:tab/>
      </w:r>
      <w:r>
        <w:tab/>
        <w:t xml:space="preserve">          </w:t>
      </w:r>
      <w:r>
        <w:tab/>
      </w:r>
      <w:r>
        <w:tab/>
      </w:r>
      <w:r>
        <w:tab/>
      </w:r>
    </w:p>
    <w:p w:rsidR="00AC0B94" w:rsidRDefault="00AC0B94" w:rsidP="00711E2C">
      <w:pPr>
        <w:jc w:val="both"/>
      </w:pPr>
      <w:r>
        <w:t>С копиями Устава Школы, Лицензией на осуществление образовательной деятельности,  с  Положением об оказании платных образовательных услуг ознакомлен.</w:t>
      </w:r>
    </w:p>
    <w:p w:rsidR="00AC0B94" w:rsidRDefault="00AC0B94" w:rsidP="00711E2C">
      <w:pPr>
        <w:jc w:val="both"/>
      </w:pPr>
    </w:p>
    <w:p w:rsidR="00AC0B94" w:rsidRDefault="00AC0B94" w:rsidP="00711E2C">
      <w:pPr>
        <w:jc w:val="both"/>
      </w:pPr>
      <w:r>
        <w:tab/>
      </w:r>
      <w:r>
        <w:tab/>
      </w:r>
    </w:p>
    <w:p w:rsidR="00AC0B94" w:rsidRDefault="00AC0B94" w:rsidP="00711E2C">
      <w:pPr>
        <w:jc w:val="both"/>
      </w:pPr>
      <w:r>
        <w:tab/>
      </w:r>
      <w:r>
        <w:tab/>
      </w:r>
      <w:r>
        <w:tab/>
      </w:r>
      <w:r>
        <w:tab/>
      </w:r>
      <w:r>
        <w:tab/>
      </w:r>
      <w:r>
        <w:tab/>
        <w:t xml:space="preserve">        </w:t>
      </w:r>
    </w:p>
    <w:p w:rsidR="00AC0B94" w:rsidRDefault="00AC0B94" w:rsidP="00711E2C">
      <w:pPr>
        <w:jc w:val="both"/>
      </w:pPr>
      <w:r>
        <w:t xml:space="preserve"> «_____» _____________20_____г.                </w:t>
      </w:r>
    </w:p>
    <w:p w:rsidR="00AC0B94" w:rsidRDefault="00AC0B94" w:rsidP="00711E2C">
      <w:pPr>
        <w:jc w:val="both"/>
      </w:pPr>
      <w:r>
        <w:t xml:space="preserve">                                      </w:t>
      </w:r>
    </w:p>
    <w:p w:rsidR="00AC0B94" w:rsidRDefault="00AC0B94" w:rsidP="001E1097">
      <w:pPr>
        <w:jc w:val="both"/>
      </w:pPr>
      <w:r>
        <w:t>Подпись:__________________</w:t>
      </w:r>
      <w:r>
        <w:rPr>
          <w:sz w:val="28"/>
        </w:rPr>
        <w:t xml:space="preserve">  </w:t>
      </w:r>
    </w:p>
    <w:tbl>
      <w:tblPr>
        <w:tblW w:w="0" w:type="auto"/>
        <w:tblInd w:w="34" w:type="dxa"/>
        <w:tblLook w:val="00A0"/>
      </w:tblPr>
      <w:tblGrid>
        <w:gridCol w:w="1416"/>
        <w:gridCol w:w="6264"/>
      </w:tblGrid>
      <w:tr w:rsidR="00AC0B94" w:rsidTr="00DD3A6F">
        <w:trPr>
          <w:trHeight w:val="1208"/>
        </w:trPr>
        <w:tc>
          <w:tcPr>
            <w:tcW w:w="1417" w:type="dxa"/>
          </w:tcPr>
          <w:p w:rsidR="00AC0B94" w:rsidRDefault="00AC0B94" w:rsidP="00DD3A6F">
            <w:pPr>
              <w:tabs>
                <w:tab w:val="left" w:pos="284"/>
                <w:tab w:val="left" w:pos="993"/>
              </w:tabs>
              <w:ind w:right="48"/>
              <w:rPr>
                <w:sz w:val="24"/>
                <w:szCs w:val="24"/>
              </w:rPr>
            </w:pPr>
            <w:r w:rsidRPr="00D673E2">
              <w:rPr>
                <w:color w:val="00FF00"/>
              </w:rPr>
              <w:pict>
                <v:shape id="_x0000_i1026" type="#_x0000_t75" style="width:53.25pt;height:69.75pt" filled="t">
                  <v:fill color2="#5e4776" rotate="t"/>
                  <v:imagedata r:id="rId4" o:title="" cropright="43513f" gain="79922f" blacklevel="3932f" grayscale="t" bilevel="t"/>
                </v:shape>
              </w:pict>
            </w:r>
          </w:p>
        </w:tc>
        <w:tc>
          <w:tcPr>
            <w:tcW w:w="6317" w:type="dxa"/>
          </w:tcPr>
          <w:p w:rsidR="00AC0B94" w:rsidRDefault="00AC0B94" w:rsidP="00DD3A6F">
            <w:pPr>
              <w:shd w:val="clear" w:color="auto" w:fill="FFFFFF"/>
              <w:ind w:left="34" w:right="48"/>
              <w:jc w:val="center"/>
              <w:rPr>
                <w:b/>
                <w:bCs/>
              </w:rPr>
            </w:pPr>
            <w:r>
              <w:rPr>
                <w:b/>
                <w:bCs/>
              </w:rPr>
              <w:t>Администрация города Вологды</w:t>
            </w:r>
          </w:p>
          <w:p w:rsidR="00AC0B94" w:rsidRDefault="00AC0B94" w:rsidP="00DD3A6F">
            <w:pPr>
              <w:tabs>
                <w:tab w:val="left" w:pos="284"/>
                <w:tab w:val="left" w:pos="993"/>
              </w:tabs>
              <w:ind w:right="48"/>
              <w:jc w:val="center"/>
              <w:rPr>
                <w:b/>
                <w:bCs/>
              </w:rPr>
            </w:pPr>
            <w:r>
              <w:rPr>
                <w:b/>
                <w:bCs/>
              </w:rPr>
              <w:t>муниципальное автономное учреждение</w:t>
            </w:r>
          </w:p>
          <w:p w:rsidR="00AC0B94" w:rsidRDefault="00AC0B94" w:rsidP="00DD3A6F">
            <w:pPr>
              <w:tabs>
                <w:tab w:val="left" w:pos="284"/>
                <w:tab w:val="left" w:pos="993"/>
              </w:tabs>
              <w:ind w:right="48"/>
              <w:jc w:val="center"/>
              <w:rPr>
                <w:b/>
                <w:bCs/>
              </w:rPr>
            </w:pPr>
            <w:r>
              <w:rPr>
                <w:b/>
                <w:bCs/>
              </w:rPr>
              <w:t>дополнительного образования</w:t>
            </w:r>
          </w:p>
          <w:p w:rsidR="00AC0B94" w:rsidRDefault="00AC0B94" w:rsidP="00DD3A6F">
            <w:pPr>
              <w:tabs>
                <w:tab w:val="left" w:pos="284"/>
                <w:tab w:val="left" w:pos="993"/>
              </w:tabs>
              <w:ind w:right="48"/>
              <w:jc w:val="center"/>
              <w:rPr>
                <w:sz w:val="24"/>
                <w:szCs w:val="24"/>
              </w:rPr>
            </w:pPr>
            <w:r>
              <w:rPr>
                <w:b/>
                <w:bCs/>
              </w:rPr>
              <w:t>«Детская школа искусств № 5» г. Вологды</w:t>
            </w:r>
          </w:p>
        </w:tc>
      </w:tr>
    </w:tbl>
    <w:p w:rsidR="00AC0B94" w:rsidRPr="00BE4332" w:rsidRDefault="00AC0B94" w:rsidP="00BE4332">
      <w:pPr>
        <w:jc w:val="both"/>
      </w:pPr>
      <w:r>
        <w:t xml:space="preserve">                                                       </w:t>
      </w:r>
    </w:p>
    <w:p w:rsidR="00AC0B94" w:rsidRDefault="00AC0B94" w:rsidP="00BE4332">
      <w:pPr>
        <w:jc w:val="right"/>
      </w:pPr>
      <w:r>
        <w:t xml:space="preserve">Директору </w:t>
      </w:r>
    </w:p>
    <w:p w:rsidR="00AC0B94" w:rsidRDefault="00AC0B94" w:rsidP="00BE4332">
      <w:pPr>
        <w:jc w:val="right"/>
      </w:pPr>
      <w:r>
        <w:t xml:space="preserve">                                                                           МАУДО «ДШИ № 5» г. Вологды  </w:t>
      </w:r>
    </w:p>
    <w:p w:rsidR="00AC0B94" w:rsidRPr="00CE2CE2" w:rsidRDefault="00AC0B94" w:rsidP="00BE4332">
      <w:pPr>
        <w:jc w:val="right"/>
        <w:rPr>
          <w:b/>
        </w:rPr>
      </w:pPr>
      <w:r>
        <w:t xml:space="preserve">                                                                            </w:t>
      </w:r>
      <w:r w:rsidRPr="00CE2CE2">
        <w:rPr>
          <w:b/>
        </w:rPr>
        <w:t>Воробьевой Наталии Николаевне</w:t>
      </w:r>
    </w:p>
    <w:p w:rsidR="00AC0B94" w:rsidRDefault="00AC0B94" w:rsidP="00BE4332">
      <w:r>
        <w:t xml:space="preserve">                                                                                       </w:t>
      </w:r>
    </w:p>
    <w:p w:rsidR="00AC0B94" w:rsidRDefault="00AC0B94" w:rsidP="00BE4332">
      <w:r>
        <w:t xml:space="preserve">                                                                                    </w:t>
      </w:r>
    </w:p>
    <w:p w:rsidR="00AC0B94" w:rsidRPr="006F6AE3" w:rsidRDefault="00AC0B94" w:rsidP="00BE4332">
      <w:pPr>
        <w:pStyle w:val="Heading1"/>
        <w:jc w:val="center"/>
        <w:rPr>
          <w:sz w:val="22"/>
          <w:szCs w:val="22"/>
        </w:rPr>
      </w:pPr>
      <w:r>
        <w:rPr>
          <w:sz w:val="22"/>
          <w:szCs w:val="22"/>
        </w:rPr>
        <w:t>з</w:t>
      </w:r>
      <w:r w:rsidRPr="006F6AE3">
        <w:rPr>
          <w:sz w:val="22"/>
          <w:szCs w:val="22"/>
        </w:rPr>
        <w:t>аявление</w:t>
      </w:r>
      <w:r>
        <w:rPr>
          <w:sz w:val="22"/>
          <w:szCs w:val="22"/>
        </w:rPr>
        <w:t>.</w:t>
      </w:r>
    </w:p>
    <w:p w:rsidR="00AC0B94" w:rsidRDefault="00AC0B94" w:rsidP="00BE4332"/>
    <w:p w:rsidR="00AC0B94" w:rsidRDefault="00AC0B94" w:rsidP="00BE4332">
      <w:pPr>
        <w:rPr>
          <w:sz w:val="8"/>
          <w:szCs w:val="8"/>
        </w:rPr>
      </w:pPr>
      <w:r>
        <w:t xml:space="preserve">Прошу принять в число обучающихся платного отделения по программе </w:t>
      </w:r>
    </w:p>
    <w:p w:rsidR="00AC0B94" w:rsidRDefault="00AC0B94" w:rsidP="00BE4332">
      <w:pPr>
        <w:rPr>
          <w:sz w:val="8"/>
          <w:szCs w:val="8"/>
        </w:rPr>
      </w:pPr>
    </w:p>
    <w:p w:rsidR="00AC0B94" w:rsidRDefault="00AC0B94" w:rsidP="00BE4332">
      <w:r>
        <w:t>__________________________________________________________________________</w:t>
      </w:r>
    </w:p>
    <w:p w:rsidR="00AC0B94" w:rsidRPr="006F6AE3" w:rsidRDefault="00AC0B94" w:rsidP="00BE4332">
      <w:pPr>
        <w:rPr>
          <w:sz w:val="12"/>
          <w:szCs w:val="12"/>
        </w:rPr>
      </w:pPr>
    </w:p>
    <w:p w:rsidR="00AC0B94" w:rsidRDefault="00AC0B94" w:rsidP="00BE4332">
      <w:r>
        <w:t>ФИО ребенка______________________________________________________________</w:t>
      </w:r>
    </w:p>
    <w:p w:rsidR="00AC0B94" w:rsidRPr="00711E2C" w:rsidRDefault="00AC0B94" w:rsidP="00BE4332"/>
    <w:p w:rsidR="00AC0B94" w:rsidRPr="006F6AE3" w:rsidRDefault="00AC0B94" w:rsidP="00BE4332">
      <w:pPr>
        <w:spacing w:line="360" w:lineRule="auto"/>
      </w:pPr>
      <w:r>
        <w:t>дата,  место рождения ребенка________________________________________________</w:t>
      </w:r>
    </w:p>
    <w:p w:rsidR="00AC0B94" w:rsidRDefault="00AC0B94" w:rsidP="00BE4332">
      <w:pPr>
        <w:spacing w:line="360" w:lineRule="auto"/>
        <w:rPr>
          <w:sz w:val="24"/>
          <w:szCs w:val="24"/>
        </w:rPr>
      </w:pPr>
      <w:r>
        <w:t xml:space="preserve">№ СОШ (класс)/ № детского сада ребенка   _____________________________________ </w:t>
      </w:r>
    </w:p>
    <w:p w:rsidR="00AC0B94" w:rsidRDefault="00AC0B94" w:rsidP="00BE4332">
      <w:r>
        <w:t xml:space="preserve">ФИО родителей </w:t>
      </w:r>
    </w:p>
    <w:p w:rsidR="00AC0B94" w:rsidRDefault="00AC0B94" w:rsidP="00BE4332">
      <w:r>
        <w:t>(законных представителей)___________________________________________________</w:t>
      </w:r>
    </w:p>
    <w:p w:rsidR="00AC0B94" w:rsidRDefault="00AC0B94" w:rsidP="00BE4332"/>
    <w:p w:rsidR="00AC0B94" w:rsidRDefault="00AC0B94" w:rsidP="00BE4332">
      <w:r>
        <w:t xml:space="preserve"> __________________________________________________________________________</w:t>
      </w:r>
    </w:p>
    <w:p w:rsidR="00AC0B94" w:rsidRDefault="00AC0B94" w:rsidP="00BE4332">
      <w:pPr>
        <w:rPr>
          <w:sz w:val="8"/>
          <w:szCs w:val="8"/>
        </w:rPr>
      </w:pPr>
    </w:p>
    <w:p w:rsidR="00AC0B94" w:rsidRDefault="00AC0B94" w:rsidP="00BE4332">
      <w:r>
        <w:t>гражданство ребенка и его родителей (законных представителей) __________________</w:t>
      </w:r>
    </w:p>
    <w:p w:rsidR="00AC0B94" w:rsidRDefault="00AC0B94" w:rsidP="00BE4332"/>
    <w:p w:rsidR="00AC0B94" w:rsidRDefault="00AC0B94" w:rsidP="00BE4332">
      <w:r>
        <w:t>адрес фактического проживания ребенка</w:t>
      </w:r>
      <w:r>
        <w:rPr>
          <w:sz w:val="24"/>
          <w:szCs w:val="24"/>
        </w:rPr>
        <w:t xml:space="preserve"> </w:t>
      </w:r>
      <w:r>
        <w:t>(индекс) _______________________________</w:t>
      </w:r>
    </w:p>
    <w:p w:rsidR="00AC0B94" w:rsidRDefault="00AC0B94" w:rsidP="00BE4332"/>
    <w:p w:rsidR="00AC0B94" w:rsidRPr="00711E2C" w:rsidRDefault="00AC0B94" w:rsidP="00BE4332">
      <w:pPr>
        <w:rPr>
          <w:sz w:val="24"/>
          <w:szCs w:val="24"/>
        </w:rPr>
      </w:pPr>
      <w:r>
        <w:t>__________________________________________________________________________</w:t>
      </w:r>
    </w:p>
    <w:p w:rsidR="00AC0B94" w:rsidRDefault="00AC0B94" w:rsidP="00BE4332"/>
    <w:p w:rsidR="00AC0B94" w:rsidRDefault="00AC0B94" w:rsidP="00BE4332">
      <w:r>
        <w:t>номер телефона родителей (законных представителей) ребенка ____________________</w:t>
      </w:r>
    </w:p>
    <w:p w:rsidR="00AC0B94" w:rsidRPr="001629C8" w:rsidRDefault="00AC0B94" w:rsidP="00EE3D73"/>
    <w:p w:rsidR="00AC0B94" w:rsidRPr="00EE3D73" w:rsidRDefault="00AC0B94" w:rsidP="00EE3D73">
      <w:r>
        <w:rPr>
          <w:lang w:val="en-US"/>
        </w:rPr>
        <w:t>e</w:t>
      </w:r>
      <w:r w:rsidRPr="00EE3D73">
        <w:t>-</w:t>
      </w:r>
      <w:r>
        <w:rPr>
          <w:lang w:val="en-US"/>
        </w:rPr>
        <w:t>mail</w:t>
      </w:r>
      <w:r w:rsidRPr="00EE3D73">
        <w:t xml:space="preserve"> </w:t>
      </w:r>
      <w:r>
        <w:t>родителей (законных представителей) ребенка</w:t>
      </w:r>
      <w:r w:rsidRPr="00EE3D73">
        <w:t>_____________________________</w:t>
      </w:r>
    </w:p>
    <w:p w:rsidR="00AC0B94" w:rsidRPr="00CE2CE2" w:rsidRDefault="00AC0B94" w:rsidP="00BE4332">
      <w:r>
        <w:tab/>
      </w:r>
      <w:r>
        <w:tab/>
      </w:r>
      <w:r>
        <w:tab/>
      </w:r>
      <w:r>
        <w:tab/>
      </w:r>
      <w:r>
        <w:tab/>
      </w:r>
      <w:r>
        <w:tab/>
        <w:t xml:space="preserve">          </w:t>
      </w:r>
      <w:r>
        <w:tab/>
      </w:r>
      <w:r>
        <w:tab/>
      </w:r>
      <w:r>
        <w:tab/>
      </w:r>
    </w:p>
    <w:p w:rsidR="00AC0B94" w:rsidRDefault="00AC0B94" w:rsidP="00BE4332">
      <w:pPr>
        <w:jc w:val="both"/>
      </w:pPr>
      <w:r>
        <w:t>С копиями Устава Школы, Лицензией на осуществление образовательной деятельности,  с  Положением об оказании платных образовательных услуг ознакомлен.</w:t>
      </w:r>
    </w:p>
    <w:p w:rsidR="00AC0B94" w:rsidRDefault="00AC0B94" w:rsidP="00BE4332">
      <w:pPr>
        <w:jc w:val="both"/>
      </w:pPr>
    </w:p>
    <w:p w:rsidR="00AC0B94" w:rsidRDefault="00AC0B94" w:rsidP="00BE4332">
      <w:pPr>
        <w:jc w:val="both"/>
      </w:pPr>
      <w:r>
        <w:tab/>
      </w:r>
      <w:r>
        <w:tab/>
      </w:r>
      <w:r>
        <w:tab/>
      </w:r>
    </w:p>
    <w:p w:rsidR="00AC0B94" w:rsidRDefault="00AC0B94" w:rsidP="00BE4332">
      <w:pPr>
        <w:jc w:val="both"/>
      </w:pPr>
      <w:r>
        <w:tab/>
      </w:r>
      <w:r>
        <w:tab/>
      </w:r>
      <w:r>
        <w:tab/>
      </w:r>
      <w:r>
        <w:tab/>
      </w:r>
      <w:r>
        <w:tab/>
        <w:t xml:space="preserve">        </w:t>
      </w:r>
    </w:p>
    <w:p w:rsidR="00AC0B94" w:rsidRDefault="00AC0B94" w:rsidP="00BE4332">
      <w:pPr>
        <w:jc w:val="both"/>
      </w:pPr>
      <w:r>
        <w:t xml:space="preserve"> «_____» _____________20_____г.                </w:t>
      </w:r>
    </w:p>
    <w:p w:rsidR="00AC0B94" w:rsidRDefault="00AC0B94" w:rsidP="00BE4332">
      <w:pPr>
        <w:jc w:val="both"/>
      </w:pPr>
      <w:r>
        <w:t xml:space="preserve">                                      </w:t>
      </w:r>
    </w:p>
    <w:p w:rsidR="00AC0B94" w:rsidRPr="001E1097" w:rsidRDefault="00AC0B94" w:rsidP="00BE4332">
      <w:pPr>
        <w:jc w:val="both"/>
      </w:pPr>
      <w:r>
        <w:t>Подпись:__________________</w:t>
      </w:r>
      <w:r>
        <w:rPr>
          <w:sz w:val="28"/>
        </w:rPr>
        <w:t xml:space="preserve">  </w:t>
      </w:r>
    </w:p>
    <w:p w:rsidR="00AC0B94" w:rsidRDefault="00AC0B94" w:rsidP="00CE2CE2">
      <w:pPr>
        <w:jc w:val="center"/>
        <w:rPr>
          <w:b/>
          <w:sz w:val="22"/>
          <w:szCs w:val="22"/>
        </w:rPr>
      </w:pPr>
    </w:p>
    <w:p w:rsidR="00AC0B94" w:rsidRDefault="00AC0B94" w:rsidP="00CE2CE2">
      <w:pPr>
        <w:jc w:val="center"/>
        <w:rPr>
          <w:b/>
          <w:sz w:val="22"/>
          <w:szCs w:val="22"/>
        </w:rPr>
      </w:pPr>
    </w:p>
    <w:p w:rsidR="00AC0B94" w:rsidRPr="00CE2CE2" w:rsidRDefault="00AC0B94" w:rsidP="00CE2CE2">
      <w:pPr>
        <w:jc w:val="center"/>
        <w:rPr>
          <w:b/>
          <w:sz w:val="22"/>
          <w:szCs w:val="22"/>
        </w:rPr>
      </w:pPr>
      <w:r>
        <w:rPr>
          <w:b/>
          <w:sz w:val="22"/>
          <w:szCs w:val="22"/>
        </w:rPr>
        <w:t xml:space="preserve">Согласие на обработку персональных данных  </w:t>
      </w:r>
    </w:p>
    <w:p w:rsidR="00AC0B94" w:rsidRDefault="00AC0B94" w:rsidP="00CE2CE2">
      <w:pPr>
        <w:jc w:val="both"/>
      </w:pPr>
      <w:r>
        <w:t xml:space="preserve">             Я,__________________________________________________________________  </w:t>
      </w:r>
    </w:p>
    <w:p w:rsidR="00AC0B94" w:rsidRDefault="00AC0B94" w:rsidP="00CE2CE2">
      <w:pPr>
        <w:jc w:val="both"/>
      </w:pPr>
      <w:r>
        <w:t>паспорт: серия_____________№__________выдан_______________________________</w:t>
      </w:r>
    </w:p>
    <w:p w:rsidR="00AC0B94" w:rsidRDefault="00AC0B94" w:rsidP="00CE2CE2">
      <w:r>
        <w:t>__________________________________________________________________________</w:t>
      </w:r>
    </w:p>
    <w:p w:rsidR="00AC0B94" w:rsidRDefault="00AC0B94" w:rsidP="00CE2CE2">
      <w:pPr>
        <w:jc w:val="center"/>
        <w:rPr>
          <w:i/>
          <w:sz w:val="16"/>
          <w:szCs w:val="16"/>
        </w:rPr>
      </w:pPr>
      <w:r>
        <w:rPr>
          <w:i/>
          <w:sz w:val="16"/>
          <w:szCs w:val="16"/>
        </w:rPr>
        <w:t>(дата выдачи и наименование органа, выдавшего паспорт)</w:t>
      </w:r>
    </w:p>
    <w:p w:rsidR="00AC0B94" w:rsidRDefault="00AC0B94" w:rsidP="00CE2CE2">
      <w:r>
        <w:t>проживающий(ая) по адресу:_________________________________________________</w:t>
      </w:r>
    </w:p>
    <w:p w:rsidR="00AC0B94" w:rsidRDefault="00AC0B94" w:rsidP="00CE2CE2">
      <w:r>
        <w:t>__________________________________________________________________________</w:t>
      </w:r>
    </w:p>
    <w:p w:rsidR="00AC0B94" w:rsidRDefault="00AC0B94" w:rsidP="00CE2CE2">
      <w:pPr>
        <w:jc w:val="both"/>
      </w:pPr>
      <w:r>
        <w:t xml:space="preserve">в соответствии с требованиями статьи 9 Федерального закона от 27 июля 2006 года             № 152-ФЗ «О персональных данных» даю муниципальному автономному учреждению дополнительного образования «Детская школа искусств № 5» г. Вологды (юридический адрес: </w:t>
      </w:r>
      <w:smartTag w:uri="urn:schemas-microsoft-com:office:smarttags" w:element="metricconverter">
        <w:smartTagPr>
          <w:attr w:name="ProductID" w:val="160019, г"/>
        </w:smartTagPr>
        <w:r>
          <w:t>160019, г</w:t>
        </w:r>
      </w:smartTag>
      <w:r>
        <w:t xml:space="preserve">.Вологда, ул. К.Маркса, д.14, корпус 3) согласие на обработку моих персональных данных, включающих: </w:t>
      </w:r>
    </w:p>
    <w:p w:rsidR="00AC0B94" w:rsidRDefault="00AC0B94" w:rsidP="00CE2CE2">
      <w:pPr>
        <w:jc w:val="both"/>
      </w:pPr>
      <w:r>
        <w:t>фамилию, имя, отчество (последнее – при наличии);</w:t>
      </w:r>
    </w:p>
    <w:p w:rsidR="00AC0B94" w:rsidRDefault="00AC0B94" w:rsidP="00CE2CE2">
      <w:pPr>
        <w:jc w:val="both"/>
      </w:pPr>
      <w:r>
        <w:t xml:space="preserve">фамилию, имя, отчество (последнее – при наличии) моего несовершеннолетнего ребенка; </w:t>
      </w:r>
    </w:p>
    <w:p w:rsidR="00AC0B94" w:rsidRDefault="00AC0B94" w:rsidP="00CE2CE2">
      <w:pPr>
        <w:jc w:val="both"/>
      </w:pPr>
      <w:r>
        <w:t>дату и место рождения моего несовершеннолетнего ребенка;</w:t>
      </w:r>
    </w:p>
    <w:p w:rsidR="00AC0B94" w:rsidRDefault="00AC0B94" w:rsidP="00CE2CE2">
      <w:pPr>
        <w:jc w:val="both"/>
      </w:pPr>
      <w:r>
        <w:t>адрес регистрации и адрес фактического проживания;</w:t>
      </w:r>
    </w:p>
    <w:p w:rsidR="00AC0B94" w:rsidRDefault="00AC0B94" w:rsidP="00CE2CE2">
      <w:pPr>
        <w:jc w:val="both"/>
      </w:pPr>
      <w:r>
        <w:t>адрес регистрации и адрес фактического проживания моего несовершеннолетнего ребенка;</w:t>
      </w:r>
    </w:p>
    <w:p w:rsidR="00AC0B94" w:rsidRDefault="00AC0B94" w:rsidP="00CE2CE2">
      <w:pPr>
        <w:jc w:val="both"/>
      </w:pPr>
      <w:r>
        <w:t>номер и серию паспорта, сведения о дате выдачи  и выдавшем его органе;</w:t>
      </w:r>
    </w:p>
    <w:p w:rsidR="00AC0B94" w:rsidRDefault="00AC0B94" w:rsidP="00CE2CE2">
      <w:pPr>
        <w:jc w:val="both"/>
      </w:pPr>
      <w:r>
        <w:t>СНИЛС моего несовершеннолетнего ребенка;</w:t>
      </w:r>
    </w:p>
    <w:p w:rsidR="00AC0B94" w:rsidRDefault="00AC0B94" w:rsidP="00CE2CE2">
      <w:pPr>
        <w:jc w:val="both"/>
      </w:pPr>
      <w:r>
        <w:t xml:space="preserve">дополнительные данные (номера телефонов, </w:t>
      </w:r>
      <w:r>
        <w:rPr>
          <w:lang w:val="en-US"/>
        </w:rPr>
        <w:t>e</w:t>
      </w:r>
      <w:r w:rsidRPr="00EE3D73">
        <w:t>-</w:t>
      </w:r>
      <w:r>
        <w:rPr>
          <w:lang w:val="en-US"/>
        </w:rPr>
        <w:t>mail</w:t>
      </w:r>
      <w:r>
        <w:t>,</w:t>
      </w:r>
      <w:r w:rsidRPr="00EE3D73">
        <w:t xml:space="preserve"> </w:t>
      </w:r>
      <w:r>
        <w:t>фотографии, № СОШ (класс)/                  № детского сада ребенка  и др.), сообщенные мною при подготовке документов.</w:t>
      </w:r>
    </w:p>
    <w:p w:rsidR="00AC0B94" w:rsidRDefault="00AC0B94" w:rsidP="00CE2CE2">
      <w:pPr>
        <w:jc w:val="both"/>
      </w:pPr>
      <w:r>
        <w:t xml:space="preserve">      Согласие дается мною в целях осуществления образовательной, концертно-конкурсной и культурно-просветительской деятельности МАУДО «ДШИ № 5»                           г. Вологды.</w:t>
      </w:r>
    </w:p>
    <w:p w:rsidR="00AC0B94" w:rsidRDefault="00AC0B94" w:rsidP="00CE2CE2">
      <w:pPr>
        <w:jc w:val="both"/>
      </w:pPr>
      <w:r>
        <w:t xml:space="preserve">      Подтверждаю, что давая согласие, я действую по своей воле и в своих интересах.</w:t>
      </w:r>
    </w:p>
    <w:p w:rsidR="00AC0B94" w:rsidRDefault="00AC0B94" w:rsidP="00CE2CE2">
      <w:pPr>
        <w:jc w:val="both"/>
      </w:pPr>
      <w:r>
        <w:t xml:space="preserve">      Настоящее согласие представляется на осуществление любых действий в отношении моих персональных данных и персональных данных моего несовершеннолетнего ребенка, которые необходимы или желаемы для достижения указанных выше целей, включая (без ограничения) сбор, систематизацию, накопление, автоматизированную обработку, хранение, уточнение (обновление, изменение), использование, распространение (в том числе передача), обезличивание, блокирование, уничтожение, а также осуществление любых иных действий с моими персональными данными и персональными данными моего несовершеннолетнего ребенка в соответствии с действующим  законодательством.</w:t>
      </w:r>
    </w:p>
    <w:p w:rsidR="00AC0B94" w:rsidRDefault="00AC0B94" w:rsidP="00CE2CE2">
      <w:pPr>
        <w:pStyle w:val="ConsPlusNormal"/>
        <w:widowControl/>
        <w:ind w:firstLine="0"/>
        <w:jc w:val="both"/>
        <w:rPr>
          <w:rFonts w:ascii="Times New Roman" w:hAnsi="Times New Roman" w:cs="Times New Roman"/>
        </w:rPr>
      </w:pPr>
      <w:r>
        <w:rPr>
          <w:rFonts w:ascii="Times New Roman" w:hAnsi="Times New Roman" w:cs="Times New Roman"/>
        </w:rPr>
        <w:t xml:space="preserve">      Персональные данные должны обрабатываться на средствах организационной техники, а также в письменном виде.</w:t>
      </w:r>
    </w:p>
    <w:p w:rsidR="00AC0B94" w:rsidRDefault="00AC0B94" w:rsidP="00CE2CE2">
      <w:pPr>
        <w:pStyle w:val="ConsPlusNormal"/>
        <w:widowControl/>
        <w:ind w:firstLine="0"/>
        <w:jc w:val="both"/>
        <w:rPr>
          <w:rFonts w:ascii="Times New Roman" w:hAnsi="Times New Roman" w:cs="Times New Roman"/>
        </w:rPr>
      </w:pPr>
      <w:r>
        <w:rPr>
          <w:rFonts w:ascii="Times New Roman" w:hAnsi="Times New Roman" w:cs="Times New Roman"/>
        </w:rPr>
        <w:t xml:space="preserve">      Настоящее согласие действует со дня его подписания на весь</w:t>
      </w:r>
      <w:r>
        <w:t xml:space="preserve"> </w:t>
      </w:r>
      <w:r>
        <w:rPr>
          <w:rFonts w:ascii="Times New Roman" w:hAnsi="Times New Roman" w:cs="Times New Roman"/>
        </w:rPr>
        <w:t>период обучения моего несовершеннолетнего ребенка в МАУДО «ДШИ № 5» г. Вологды в установленном порядке и срок хранения документов в соответствии с архивным законодательством.</w:t>
      </w:r>
    </w:p>
    <w:p w:rsidR="00AC0B94" w:rsidRDefault="00AC0B94" w:rsidP="00CE2CE2">
      <w:pPr>
        <w:jc w:val="both"/>
      </w:pPr>
      <w:r>
        <w:t xml:space="preserve">      В случае неправомерного использования представленных мною персональных данных согласие отзывается моим письменным заявлением.</w:t>
      </w:r>
    </w:p>
    <w:p w:rsidR="00AC0B94" w:rsidRPr="006A42FB" w:rsidRDefault="00AC0B94" w:rsidP="00CE2CE2">
      <w:pPr>
        <w:jc w:val="both"/>
        <w:rPr>
          <w:sz w:val="4"/>
          <w:szCs w:val="4"/>
        </w:rPr>
      </w:pPr>
      <w:r>
        <w:t xml:space="preserve">      </w:t>
      </w:r>
    </w:p>
    <w:p w:rsidR="00AC0B94" w:rsidRDefault="00AC0B94" w:rsidP="00CE2CE2">
      <w:pPr>
        <w:jc w:val="both"/>
      </w:pPr>
      <w:r>
        <w:t xml:space="preserve">      Данное согласие действует с  «_____» ____________20____ г.</w:t>
      </w:r>
    </w:p>
    <w:p w:rsidR="00AC0B94" w:rsidRDefault="00AC0B94" w:rsidP="00CE2CE2">
      <w:pPr>
        <w:jc w:val="both"/>
        <w:rPr>
          <w:sz w:val="24"/>
          <w:szCs w:val="24"/>
        </w:rPr>
      </w:pPr>
      <w:r>
        <w:rPr>
          <w:sz w:val="24"/>
          <w:szCs w:val="24"/>
        </w:rPr>
        <w:t>______________________________________________________________</w:t>
      </w:r>
    </w:p>
    <w:p w:rsidR="00AC0B94" w:rsidRDefault="00AC0B94" w:rsidP="00247906">
      <w:pPr>
        <w:jc w:val="both"/>
        <w:rPr>
          <w:i/>
          <w:sz w:val="18"/>
          <w:szCs w:val="18"/>
        </w:rPr>
      </w:pPr>
      <w:r>
        <w:t xml:space="preserve">                                           </w:t>
      </w:r>
      <w:r>
        <w:rPr>
          <w:i/>
          <w:sz w:val="18"/>
          <w:szCs w:val="18"/>
        </w:rPr>
        <w:t>(дата, Ф.И.О., подпись лица, давшего согласие)</w:t>
      </w:r>
    </w:p>
    <w:p w:rsidR="00AC0B94" w:rsidRPr="00CE2CE2" w:rsidRDefault="00AC0B94" w:rsidP="00247906">
      <w:pPr>
        <w:jc w:val="center"/>
        <w:rPr>
          <w:b/>
          <w:sz w:val="22"/>
          <w:szCs w:val="22"/>
        </w:rPr>
      </w:pPr>
      <w:r>
        <w:rPr>
          <w:b/>
          <w:sz w:val="22"/>
          <w:szCs w:val="22"/>
        </w:rPr>
        <w:t xml:space="preserve">Согласие на обработку персональных данных  </w:t>
      </w:r>
    </w:p>
    <w:p w:rsidR="00AC0B94" w:rsidRDefault="00AC0B94" w:rsidP="00247906">
      <w:pPr>
        <w:jc w:val="both"/>
      </w:pPr>
      <w:r>
        <w:t xml:space="preserve">             Я,__________________________________________________________________  </w:t>
      </w:r>
    </w:p>
    <w:p w:rsidR="00AC0B94" w:rsidRDefault="00AC0B94" w:rsidP="00247906">
      <w:pPr>
        <w:jc w:val="both"/>
      </w:pPr>
      <w:r>
        <w:t>паспорт: серия_____________№__________выдан_______________________________</w:t>
      </w:r>
    </w:p>
    <w:p w:rsidR="00AC0B94" w:rsidRDefault="00AC0B94" w:rsidP="00247906">
      <w:r>
        <w:t>__________________________________________________________________________</w:t>
      </w:r>
    </w:p>
    <w:p w:rsidR="00AC0B94" w:rsidRDefault="00AC0B94" w:rsidP="00247906">
      <w:pPr>
        <w:jc w:val="center"/>
        <w:rPr>
          <w:i/>
          <w:sz w:val="16"/>
          <w:szCs w:val="16"/>
        </w:rPr>
      </w:pPr>
      <w:r>
        <w:rPr>
          <w:i/>
          <w:sz w:val="16"/>
          <w:szCs w:val="16"/>
        </w:rPr>
        <w:t>(дата выдачи и наименование органа, выдавшего паспорт)</w:t>
      </w:r>
    </w:p>
    <w:p w:rsidR="00AC0B94" w:rsidRDefault="00AC0B94" w:rsidP="00247906">
      <w:r>
        <w:t>проживающий(ая) по адресу:_________________________________________________</w:t>
      </w:r>
    </w:p>
    <w:p w:rsidR="00AC0B94" w:rsidRDefault="00AC0B94" w:rsidP="00247906">
      <w:r>
        <w:t>__________________________________________________________________________</w:t>
      </w:r>
    </w:p>
    <w:p w:rsidR="00AC0B94" w:rsidRDefault="00AC0B94" w:rsidP="00247906">
      <w:pPr>
        <w:jc w:val="both"/>
      </w:pPr>
      <w:r>
        <w:t xml:space="preserve">в соответствии с требованиями статьи 9 Федерального закона от 27 июля 2006 года             № 152-ФЗ «О персональных данных» даю муниципальному автономному учреждению дополнительного образования «Детская школа искусств № 5» г. Вологды (юридический адрес: </w:t>
      </w:r>
      <w:smartTag w:uri="urn:schemas-microsoft-com:office:smarttags" w:element="metricconverter">
        <w:smartTagPr>
          <w:attr w:name="ProductID" w:val="160019, г"/>
        </w:smartTagPr>
        <w:r>
          <w:t>160019, г</w:t>
        </w:r>
      </w:smartTag>
      <w:r>
        <w:t xml:space="preserve">.Вологда, ул. К.Маркса, д.14, корпус 3) согласие на обработку моих персональных данных, включающих: </w:t>
      </w:r>
    </w:p>
    <w:p w:rsidR="00AC0B94" w:rsidRDefault="00AC0B94" w:rsidP="00247906">
      <w:pPr>
        <w:jc w:val="both"/>
      </w:pPr>
      <w:r>
        <w:t>фамилию, имя, отчество (последнее – при наличии);</w:t>
      </w:r>
    </w:p>
    <w:p w:rsidR="00AC0B94" w:rsidRDefault="00AC0B94" w:rsidP="00247906">
      <w:pPr>
        <w:jc w:val="both"/>
      </w:pPr>
      <w:r>
        <w:t xml:space="preserve">фамилию, имя, отчество (последнее – при наличии) моего несовершеннолетнего ребенка; </w:t>
      </w:r>
    </w:p>
    <w:p w:rsidR="00AC0B94" w:rsidRDefault="00AC0B94" w:rsidP="00247906">
      <w:pPr>
        <w:jc w:val="both"/>
      </w:pPr>
      <w:r>
        <w:t>дату и место рождения моего несовершеннолетнего ребенка;</w:t>
      </w:r>
    </w:p>
    <w:p w:rsidR="00AC0B94" w:rsidRDefault="00AC0B94" w:rsidP="00247906">
      <w:pPr>
        <w:jc w:val="both"/>
      </w:pPr>
      <w:r>
        <w:t>адрес регистрации и адрес фактического проживания;</w:t>
      </w:r>
    </w:p>
    <w:p w:rsidR="00AC0B94" w:rsidRDefault="00AC0B94" w:rsidP="00247906">
      <w:pPr>
        <w:jc w:val="both"/>
      </w:pPr>
      <w:r>
        <w:t>адрес регистрации и адрес фактического проживания моего несовершеннолетнего ребенка;</w:t>
      </w:r>
    </w:p>
    <w:p w:rsidR="00AC0B94" w:rsidRDefault="00AC0B94" w:rsidP="00247906">
      <w:pPr>
        <w:jc w:val="both"/>
      </w:pPr>
      <w:r>
        <w:t>номер и серию паспорта, сведения о дате выдачи  и выдавшем его органе;</w:t>
      </w:r>
    </w:p>
    <w:p w:rsidR="00AC0B94" w:rsidRDefault="00AC0B94" w:rsidP="006A42FB">
      <w:pPr>
        <w:jc w:val="both"/>
      </w:pPr>
      <w:r>
        <w:t>СНИЛС моего несовершеннолетнего ребенка;</w:t>
      </w:r>
    </w:p>
    <w:p w:rsidR="00AC0B94" w:rsidRDefault="00AC0B94" w:rsidP="00247906">
      <w:pPr>
        <w:jc w:val="both"/>
      </w:pPr>
      <w:r>
        <w:t xml:space="preserve">дополнительные данные (номера телефонов, </w:t>
      </w:r>
      <w:r>
        <w:rPr>
          <w:lang w:val="en-US"/>
        </w:rPr>
        <w:t>e</w:t>
      </w:r>
      <w:r w:rsidRPr="00EE3D73">
        <w:t>-</w:t>
      </w:r>
      <w:r>
        <w:rPr>
          <w:lang w:val="en-US"/>
        </w:rPr>
        <w:t>mail</w:t>
      </w:r>
      <w:r>
        <w:t>,</w:t>
      </w:r>
      <w:r w:rsidRPr="00EE3D73">
        <w:t xml:space="preserve"> </w:t>
      </w:r>
      <w:r>
        <w:t>фотографии, № СОШ (класс)/                 № детского сада ребенка  и др.), сообщенные мною при подготовке документов.</w:t>
      </w:r>
    </w:p>
    <w:p w:rsidR="00AC0B94" w:rsidRDefault="00AC0B94" w:rsidP="00247906">
      <w:pPr>
        <w:jc w:val="both"/>
      </w:pPr>
      <w:r>
        <w:t xml:space="preserve">      Согласие дается мною в целях осуществления образовательной, концертно-конкурсной и культурно-просветительской деятельности МАУДО «ДШИ № 5»                           г. Вологды.</w:t>
      </w:r>
    </w:p>
    <w:p w:rsidR="00AC0B94" w:rsidRDefault="00AC0B94" w:rsidP="00247906">
      <w:pPr>
        <w:jc w:val="both"/>
      </w:pPr>
      <w:r>
        <w:t xml:space="preserve">      Подтверждаю, что давая согласие, я действую по своей воле и в своих интересах.</w:t>
      </w:r>
    </w:p>
    <w:p w:rsidR="00AC0B94" w:rsidRDefault="00AC0B94" w:rsidP="00247906">
      <w:pPr>
        <w:jc w:val="both"/>
      </w:pPr>
      <w:r>
        <w:t xml:space="preserve">      Настоящее согласие представляется на осуществление любых действий в отношении моих персональных данных и персональных данных моего несовершеннолетнего ребенка, которые необходимы или желаемы для достижения указанных выше целей, включая (без ограничения) сбор, систематизацию, накопление, автоматизированную обработку, хранение, уточнение (обновление, изменение), использование, распространение (в том числе передача), обезличивание, блокирование, уничтожение, а также осуществление любых иных действий с моими персональными данными и персональными данными моего несовершеннолетнего ребенка в соответствии с действующим  законодательством.</w:t>
      </w:r>
    </w:p>
    <w:p w:rsidR="00AC0B94" w:rsidRDefault="00AC0B94" w:rsidP="00247906">
      <w:pPr>
        <w:pStyle w:val="ConsPlusNormal"/>
        <w:widowControl/>
        <w:ind w:firstLine="0"/>
        <w:jc w:val="both"/>
        <w:rPr>
          <w:rFonts w:ascii="Times New Roman" w:hAnsi="Times New Roman" w:cs="Times New Roman"/>
        </w:rPr>
      </w:pPr>
      <w:r>
        <w:rPr>
          <w:rFonts w:ascii="Times New Roman" w:hAnsi="Times New Roman" w:cs="Times New Roman"/>
        </w:rPr>
        <w:t xml:space="preserve">      Персональные данные должны обрабатываться на средствах организационной техники, а также в письменном виде.</w:t>
      </w:r>
    </w:p>
    <w:p w:rsidR="00AC0B94" w:rsidRDefault="00AC0B94" w:rsidP="00247906">
      <w:pPr>
        <w:pStyle w:val="ConsPlusNormal"/>
        <w:widowControl/>
        <w:ind w:firstLine="0"/>
        <w:jc w:val="both"/>
        <w:rPr>
          <w:rFonts w:ascii="Times New Roman" w:hAnsi="Times New Roman" w:cs="Times New Roman"/>
        </w:rPr>
      </w:pPr>
      <w:r>
        <w:rPr>
          <w:rFonts w:ascii="Times New Roman" w:hAnsi="Times New Roman" w:cs="Times New Roman"/>
        </w:rPr>
        <w:t xml:space="preserve">      Настоящее согласие действует со дня его подписания на весь</w:t>
      </w:r>
      <w:r>
        <w:t xml:space="preserve"> </w:t>
      </w:r>
      <w:r>
        <w:rPr>
          <w:rFonts w:ascii="Times New Roman" w:hAnsi="Times New Roman" w:cs="Times New Roman"/>
        </w:rPr>
        <w:t>период обучения моего несовершеннолетнего ребенка в МАУДО «ДШИ № 5» г. Вологды в установленном порядке и срок хранения документов в соответствии с архивным законодательством.</w:t>
      </w:r>
    </w:p>
    <w:p w:rsidR="00AC0B94" w:rsidRDefault="00AC0B94" w:rsidP="00247906">
      <w:pPr>
        <w:jc w:val="both"/>
      </w:pPr>
      <w:r>
        <w:t xml:space="preserve">      В случае неправомерного использования представленных мною персональных данных согласие отзывается моим письменным заявлением.</w:t>
      </w:r>
    </w:p>
    <w:p w:rsidR="00AC0B94" w:rsidRPr="006A42FB" w:rsidRDefault="00AC0B94" w:rsidP="00247906">
      <w:pPr>
        <w:jc w:val="both"/>
        <w:rPr>
          <w:sz w:val="4"/>
          <w:szCs w:val="4"/>
        </w:rPr>
      </w:pPr>
      <w:r>
        <w:t xml:space="preserve">      </w:t>
      </w:r>
    </w:p>
    <w:p w:rsidR="00AC0B94" w:rsidRDefault="00AC0B94" w:rsidP="00247906">
      <w:pPr>
        <w:jc w:val="both"/>
      </w:pPr>
      <w:r>
        <w:t xml:space="preserve">      Данное согласие действует с  «_____» ____________20____ г.</w:t>
      </w:r>
    </w:p>
    <w:p w:rsidR="00AC0B94" w:rsidRDefault="00AC0B94" w:rsidP="00247906">
      <w:pPr>
        <w:jc w:val="both"/>
        <w:rPr>
          <w:sz w:val="24"/>
          <w:szCs w:val="24"/>
        </w:rPr>
      </w:pPr>
      <w:r>
        <w:rPr>
          <w:sz w:val="24"/>
          <w:szCs w:val="24"/>
        </w:rPr>
        <w:t>______________________________________________________________</w:t>
      </w:r>
    </w:p>
    <w:p w:rsidR="00AC0B94" w:rsidRPr="00247906" w:rsidRDefault="00AC0B94" w:rsidP="00247906">
      <w:pPr>
        <w:jc w:val="both"/>
        <w:rPr>
          <w:i/>
          <w:sz w:val="18"/>
          <w:szCs w:val="18"/>
        </w:rPr>
      </w:pPr>
      <w:r>
        <w:t xml:space="preserve">                                           </w:t>
      </w:r>
      <w:r>
        <w:rPr>
          <w:i/>
          <w:sz w:val="18"/>
          <w:szCs w:val="18"/>
        </w:rPr>
        <w:t>(дата, Ф.И.О., подпись лица, давшего согласие)</w:t>
      </w:r>
    </w:p>
    <w:sectPr w:rsidR="00AC0B94" w:rsidRPr="00247906" w:rsidSect="00247906">
      <w:pgSz w:w="16838" w:h="11906" w:orient="landscape"/>
      <w:pgMar w:top="540" w:right="567" w:bottom="360" w:left="567"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1E2C"/>
    <w:rsid w:val="0000064B"/>
    <w:rsid w:val="000009B3"/>
    <w:rsid w:val="00002736"/>
    <w:rsid w:val="00004B94"/>
    <w:rsid w:val="00004CE6"/>
    <w:rsid w:val="00011374"/>
    <w:rsid w:val="00015D99"/>
    <w:rsid w:val="00017274"/>
    <w:rsid w:val="000253CC"/>
    <w:rsid w:val="000306C8"/>
    <w:rsid w:val="0003509B"/>
    <w:rsid w:val="0003553A"/>
    <w:rsid w:val="00037935"/>
    <w:rsid w:val="00043C6F"/>
    <w:rsid w:val="00052668"/>
    <w:rsid w:val="00053E11"/>
    <w:rsid w:val="000606AE"/>
    <w:rsid w:val="000608EC"/>
    <w:rsid w:val="00060F36"/>
    <w:rsid w:val="000656DA"/>
    <w:rsid w:val="00066DAB"/>
    <w:rsid w:val="000745A9"/>
    <w:rsid w:val="00082277"/>
    <w:rsid w:val="00082A70"/>
    <w:rsid w:val="00090141"/>
    <w:rsid w:val="00092D27"/>
    <w:rsid w:val="00093EFF"/>
    <w:rsid w:val="000967CA"/>
    <w:rsid w:val="0009780F"/>
    <w:rsid w:val="000A45F2"/>
    <w:rsid w:val="000A797B"/>
    <w:rsid w:val="000B7DAB"/>
    <w:rsid w:val="000C03DD"/>
    <w:rsid w:val="000C0E1D"/>
    <w:rsid w:val="000C56BA"/>
    <w:rsid w:val="000D012D"/>
    <w:rsid w:val="000D077D"/>
    <w:rsid w:val="000D65A1"/>
    <w:rsid w:val="000D7AB3"/>
    <w:rsid w:val="000E0140"/>
    <w:rsid w:val="000E06B0"/>
    <w:rsid w:val="000E24AA"/>
    <w:rsid w:val="000E35D4"/>
    <w:rsid w:val="000E5D8C"/>
    <w:rsid w:val="000E638A"/>
    <w:rsid w:val="000F0E67"/>
    <w:rsid w:val="000F3A78"/>
    <w:rsid w:val="00101763"/>
    <w:rsid w:val="00102182"/>
    <w:rsid w:val="0010546B"/>
    <w:rsid w:val="001063C5"/>
    <w:rsid w:val="001103F7"/>
    <w:rsid w:val="0012074C"/>
    <w:rsid w:val="00125C81"/>
    <w:rsid w:val="00135292"/>
    <w:rsid w:val="001364CA"/>
    <w:rsid w:val="00145CAB"/>
    <w:rsid w:val="001462E0"/>
    <w:rsid w:val="00147AF1"/>
    <w:rsid w:val="00155BC0"/>
    <w:rsid w:val="00160B0F"/>
    <w:rsid w:val="001629C8"/>
    <w:rsid w:val="001634EC"/>
    <w:rsid w:val="00165738"/>
    <w:rsid w:val="00167304"/>
    <w:rsid w:val="00170907"/>
    <w:rsid w:val="00177A47"/>
    <w:rsid w:val="00186FA0"/>
    <w:rsid w:val="00190FFA"/>
    <w:rsid w:val="001925CB"/>
    <w:rsid w:val="00192F68"/>
    <w:rsid w:val="001A4807"/>
    <w:rsid w:val="001A7C3E"/>
    <w:rsid w:val="001B1BF2"/>
    <w:rsid w:val="001B204F"/>
    <w:rsid w:val="001B2616"/>
    <w:rsid w:val="001B4D5C"/>
    <w:rsid w:val="001B5995"/>
    <w:rsid w:val="001B6F4F"/>
    <w:rsid w:val="001C03E2"/>
    <w:rsid w:val="001C4676"/>
    <w:rsid w:val="001E1097"/>
    <w:rsid w:val="001E18E9"/>
    <w:rsid w:val="001E46F3"/>
    <w:rsid w:val="001E482D"/>
    <w:rsid w:val="001E53F1"/>
    <w:rsid w:val="001F7B7A"/>
    <w:rsid w:val="0020138F"/>
    <w:rsid w:val="0020513A"/>
    <w:rsid w:val="00206637"/>
    <w:rsid w:val="002424BF"/>
    <w:rsid w:val="00247906"/>
    <w:rsid w:val="00250465"/>
    <w:rsid w:val="002521D8"/>
    <w:rsid w:val="0025262F"/>
    <w:rsid w:val="00254A13"/>
    <w:rsid w:val="00257962"/>
    <w:rsid w:val="00264A6A"/>
    <w:rsid w:val="00272EF0"/>
    <w:rsid w:val="0027424D"/>
    <w:rsid w:val="0028629B"/>
    <w:rsid w:val="00290992"/>
    <w:rsid w:val="002927D0"/>
    <w:rsid w:val="00292947"/>
    <w:rsid w:val="0029319D"/>
    <w:rsid w:val="00297825"/>
    <w:rsid w:val="002A7D32"/>
    <w:rsid w:val="002B0E11"/>
    <w:rsid w:val="002B2601"/>
    <w:rsid w:val="002B3569"/>
    <w:rsid w:val="002B47C9"/>
    <w:rsid w:val="002B57B0"/>
    <w:rsid w:val="002C333C"/>
    <w:rsid w:val="002C33E5"/>
    <w:rsid w:val="002C728F"/>
    <w:rsid w:val="002D4736"/>
    <w:rsid w:val="002D63DE"/>
    <w:rsid w:val="002D6F81"/>
    <w:rsid w:val="002E1979"/>
    <w:rsid w:val="002E1B6F"/>
    <w:rsid w:val="002E2134"/>
    <w:rsid w:val="002E26D6"/>
    <w:rsid w:val="002E7F11"/>
    <w:rsid w:val="002F0365"/>
    <w:rsid w:val="002F13D7"/>
    <w:rsid w:val="002F1E65"/>
    <w:rsid w:val="002F6CC5"/>
    <w:rsid w:val="00302677"/>
    <w:rsid w:val="0030414B"/>
    <w:rsid w:val="00305F87"/>
    <w:rsid w:val="00307548"/>
    <w:rsid w:val="00310CA9"/>
    <w:rsid w:val="00315CBC"/>
    <w:rsid w:val="00320C61"/>
    <w:rsid w:val="00322C86"/>
    <w:rsid w:val="00324C9B"/>
    <w:rsid w:val="00330CD4"/>
    <w:rsid w:val="00340316"/>
    <w:rsid w:val="00346378"/>
    <w:rsid w:val="0036388C"/>
    <w:rsid w:val="0037052D"/>
    <w:rsid w:val="00371027"/>
    <w:rsid w:val="0037735A"/>
    <w:rsid w:val="00384C26"/>
    <w:rsid w:val="00394E32"/>
    <w:rsid w:val="003971E6"/>
    <w:rsid w:val="003A0FE6"/>
    <w:rsid w:val="003A1F6D"/>
    <w:rsid w:val="003A575F"/>
    <w:rsid w:val="003A7B9A"/>
    <w:rsid w:val="003C2157"/>
    <w:rsid w:val="003C456B"/>
    <w:rsid w:val="003D1830"/>
    <w:rsid w:val="003D1BA5"/>
    <w:rsid w:val="003D1BC0"/>
    <w:rsid w:val="003D4FAF"/>
    <w:rsid w:val="003E21C1"/>
    <w:rsid w:val="003E2FD7"/>
    <w:rsid w:val="003E3B5A"/>
    <w:rsid w:val="003E6FFF"/>
    <w:rsid w:val="003F3E63"/>
    <w:rsid w:val="003F4BB2"/>
    <w:rsid w:val="003F5E41"/>
    <w:rsid w:val="004023CB"/>
    <w:rsid w:val="00402EC2"/>
    <w:rsid w:val="004032A2"/>
    <w:rsid w:val="004069FF"/>
    <w:rsid w:val="00410212"/>
    <w:rsid w:val="00410C4A"/>
    <w:rsid w:val="004219DB"/>
    <w:rsid w:val="00423FBE"/>
    <w:rsid w:val="0042748C"/>
    <w:rsid w:val="00440E32"/>
    <w:rsid w:val="004427AB"/>
    <w:rsid w:val="00445842"/>
    <w:rsid w:val="00446760"/>
    <w:rsid w:val="0044758E"/>
    <w:rsid w:val="004558D6"/>
    <w:rsid w:val="00463C1F"/>
    <w:rsid w:val="00465DE7"/>
    <w:rsid w:val="00475143"/>
    <w:rsid w:val="004751DF"/>
    <w:rsid w:val="00475F63"/>
    <w:rsid w:val="00481A0F"/>
    <w:rsid w:val="00484608"/>
    <w:rsid w:val="004902CE"/>
    <w:rsid w:val="004978DA"/>
    <w:rsid w:val="004A347C"/>
    <w:rsid w:val="004A5B69"/>
    <w:rsid w:val="004A67F7"/>
    <w:rsid w:val="004A7B2D"/>
    <w:rsid w:val="004B037D"/>
    <w:rsid w:val="004B1383"/>
    <w:rsid w:val="004B1C89"/>
    <w:rsid w:val="004B3D18"/>
    <w:rsid w:val="004B4B80"/>
    <w:rsid w:val="004B6E1E"/>
    <w:rsid w:val="004C3E7C"/>
    <w:rsid w:val="004C5E25"/>
    <w:rsid w:val="004D1A25"/>
    <w:rsid w:val="004D44D6"/>
    <w:rsid w:val="004D6A2A"/>
    <w:rsid w:val="004E1DE3"/>
    <w:rsid w:val="004E5C4E"/>
    <w:rsid w:val="004E60CD"/>
    <w:rsid w:val="004F18FB"/>
    <w:rsid w:val="004F2EC6"/>
    <w:rsid w:val="004F396B"/>
    <w:rsid w:val="004F48F5"/>
    <w:rsid w:val="00501C83"/>
    <w:rsid w:val="005108A7"/>
    <w:rsid w:val="00510F6B"/>
    <w:rsid w:val="005164F8"/>
    <w:rsid w:val="005217B7"/>
    <w:rsid w:val="00526912"/>
    <w:rsid w:val="00527E5C"/>
    <w:rsid w:val="00533BDC"/>
    <w:rsid w:val="00533F32"/>
    <w:rsid w:val="00536625"/>
    <w:rsid w:val="0053798C"/>
    <w:rsid w:val="00541191"/>
    <w:rsid w:val="00545976"/>
    <w:rsid w:val="00547920"/>
    <w:rsid w:val="00551853"/>
    <w:rsid w:val="005549B9"/>
    <w:rsid w:val="00555E45"/>
    <w:rsid w:val="0055727D"/>
    <w:rsid w:val="00557388"/>
    <w:rsid w:val="005609B9"/>
    <w:rsid w:val="00562F58"/>
    <w:rsid w:val="005643B5"/>
    <w:rsid w:val="005706AC"/>
    <w:rsid w:val="00573DF7"/>
    <w:rsid w:val="005747E2"/>
    <w:rsid w:val="00575B09"/>
    <w:rsid w:val="00575F53"/>
    <w:rsid w:val="0057733E"/>
    <w:rsid w:val="005807D5"/>
    <w:rsid w:val="005809D2"/>
    <w:rsid w:val="00581B80"/>
    <w:rsid w:val="00582878"/>
    <w:rsid w:val="005837AD"/>
    <w:rsid w:val="00583B21"/>
    <w:rsid w:val="00587246"/>
    <w:rsid w:val="005905CA"/>
    <w:rsid w:val="00591EFF"/>
    <w:rsid w:val="00592370"/>
    <w:rsid w:val="005924CD"/>
    <w:rsid w:val="005A4CF1"/>
    <w:rsid w:val="005A630C"/>
    <w:rsid w:val="005A7796"/>
    <w:rsid w:val="005B0F07"/>
    <w:rsid w:val="005B1EFA"/>
    <w:rsid w:val="005B219A"/>
    <w:rsid w:val="005B279B"/>
    <w:rsid w:val="005B5B25"/>
    <w:rsid w:val="005C06F9"/>
    <w:rsid w:val="005C69F1"/>
    <w:rsid w:val="005C7611"/>
    <w:rsid w:val="005D1D40"/>
    <w:rsid w:val="005D748C"/>
    <w:rsid w:val="005D7AFF"/>
    <w:rsid w:val="005E16F1"/>
    <w:rsid w:val="005E6891"/>
    <w:rsid w:val="005E7CC5"/>
    <w:rsid w:val="005F084E"/>
    <w:rsid w:val="005F1ABB"/>
    <w:rsid w:val="005F3D56"/>
    <w:rsid w:val="00601069"/>
    <w:rsid w:val="006021B1"/>
    <w:rsid w:val="00602FF8"/>
    <w:rsid w:val="006047F5"/>
    <w:rsid w:val="0061036C"/>
    <w:rsid w:val="00611652"/>
    <w:rsid w:val="00611E15"/>
    <w:rsid w:val="006124BE"/>
    <w:rsid w:val="00613850"/>
    <w:rsid w:val="006153CC"/>
    <w:rsid w:val="00623B57"/>
    <w:rsid w:val="00625517"/>
    <w:rsid w:val="00631405"/>
    <w:rsid w:val="00632F6B"/>
    <w:rsid w:val="006364D7"/>
    <w:rsid w:val="0063661F"/>
    <w:rsid w:val="00640AC8"/>
    <w:rsid w:val="00640F54"/>
    <w:rsid w:val="00642911"/>
    <w:rsid w:val="00666D9C"/>
    <w:rsid w:val="006678AC"/>
    <w:rsid w:val="00670EC0"/>
    <w:rsid w:val="00671938"/>
    <w:rsid w:val="00672BB0"/>
    <w:rsid w:val="0067398C"/>
    <w:rsid w:val="006812F3"/>
    <w:rsid w:val="006829B3"/>
    <w:rsid w:val="006866A8"/>
    <w:rsid w:val="00686768"/>
    <w:rsid w:val="006910EC"/>
    <w:rsid w:val="006913FA"/>
    <w:rsid w:val="00691469"/>
    <w:rsid w:val="0069268D"/>
    <w:rsid w:val="00692D2D"/>
    <w:rsid w:val="00693713"/>
    <w:rsid w:val="006A42FB"/>
    <w:rsid w:val="006A4A75"/>
    <w:rsid w:val="006A62A9"/>
    <w:rsid w:val="006A6EC9"/>
    <w:rsid w:val="006A7C1F"/>
    <w:rsid w:val="006A7CB7"/>
    <w:rsid w:val="006B0AAE"/>
    <w:rsid w:val="006B3F41"/>
    <w:rsid w:val="006B4273"/>
    <w:rsid w:val="006C3918"/>
    <w:rsid w:val="006C66C3"/>
    <w:rsid w:val="006C7ADC"/>
    <w:rsid w:val="006D28C6"/>
    <w:rsid w:val="006D2B53"/>
    <w:rsid w:val="006D6EC5"/>
    <w:rsid w:val="006D75A3"/>
    <w:rsid w:val="006E088E"/>
    <w:rsid w:val="006E1680"/>
    <w:rsid w:val="006E3FF1"/>
    <w:rsid w:val="006E4F47"/>
    <w:rsid w:val="006F6AE3"/>
    <w:rsid w:val="00700BF6"/>
    <w:rsid w:val="00701397"/>
    <w:rsid w:val="00701E08"/>
    <w:rsid w:val="00702CE3"/>
    <w:rsid w:val="00710BD9"/>
    <w:rsid w:val="007113EF"/>
    <w:rsid w:val="00711E2C"/>
    <w:rsid w:val="00712527"/>
    <w:rsid w:val="007126F3"/>
    <w:rsid w:val="00715F01"/>
    <w:rsid w:val="00715FB1"/>
    <w:rsid w:val="00717070"/>
    <w:rsid w:val="007171CC"/>
    <w:rsid w:val="00720327"/>
    <w:rsid w:val="00720D30"/>
    <w:rsid w:val="00736F5F"/>
    <w:rsid w:val="0073700C"/>
    <w:rsid w:val="0074061B"/>
    <w:rsid w:val="007431D6"/>
    <w:rsid w:val="00743FA5"/>
    <w:rsid w:val="00744E21"/>
    <w:rsid w:val="00747A0A"/>
    <w:rsid w:val="00750F62"/>
    <w:rsid w:val="007566F5"/>
    <w:rsid w:val="0076192E"/>
    <w:rsid w:val="007628BE"/>
    <w:rsid w:val="00767C53"/>
    <w:rsid w:val="00767EFC"/>
    <w:rsid w:val="00773857"/>
    <w:rsid w:val="00773B71"/>
    <w:rsid w:val="00774CB4"/>
    <w:rsid w:val="00780C43"/>
    <w:rsid w:val="00794E6F"/>
    <w:rsid w:val="007A03C6"/>
    <w:rsid w:val="007A12D3"/>
    <w:rsid w:val="007A1DDB"/>
    <w:rsid w:val="007A26A4"/>
    <w:rsid w:val="007A38DF"/>
    <w:rsid w:val="007A564E"/>
    <w:rsid w:val="007A5949"/>
    <w:rsid w:val="007A6334"/>
    <w:rsid w:val="007B1ED2"/>
    <w:rsid w:val="007B31F0"/>
    <w:rsid w:val="007B48D5"/>
    <w:rsid w:val="007C00CD"/>
    <w:rsid w:val="007C15EF"/>
    <w:rsid w:val="007D5479"/>
    <w:rsid w:val="007D6503"/>
    <w:rsid w:val="007D75DD"/>
    <w:rsid w:val="007E65A8"/>
    <w:rsid w:val="007F1F84"/>
    <w:rsid w:val="007F6D11"/>
    <w:rsid w:val="007F754A"/>
    <w:rsid w:val="00801DDF"/>
    <w:rsid w:val="00805B10"/>
    <w:rsid w:val="00805DE9"/>
    <w:rsid w:val="00814AA3"/>
    <w:rsid w:val="00821253"/>
    <w:rsid w:val="00823403"/>
    <w:rsid w:val="00826F85"/>
    <w:rsid w:val="00827DA9"/>
    <w:rsid w:val="0083099F"/>
    <w:rsid w:val="0083126B"/>
    <w:rsid w:val="008317B7"/>
    <w:rsid w:val="00834F17"/>
    <w:rsid w:val="00837464"/>
    <w:rsid w:val="00840176"/>
    <w:rsid w:val="00845A75"/>
    <w:rsid w:val="00852499"/>
    <w:rsid w:val="00853AC3"/>
    <w:rsid w:val="0085541A"/>
    <w:rsid w:val="00855C70"/>
    <w:rsid w:val="00856A39"/>
    <w:rsid w:val="00861BE9"/>
    <w:rsid w:val="00863DA3"/>
    <w:rsid w:val="008813F6"/>
    <w:rsid w:val="0089047A"/>
    <w:rsid w:val="0089255B"/>
    <w:rsid w:val="008968FB"/>
    <w:rsid w:val="008A33D4"/>
    <w:rsid w:val="008A6487"/>
    <w:rsid w:val="008B2A96"/>
    <w:rsid w:val="008B679E"/>
    <w:rsid w:val="008C03F8"/>
    <w:rsid w:val="008C2D23"/>
    <w:rsid w:val="008C3DBD"/>
    <w:rsid w:val="008C68DB"/>
    <w:rsid w:val="008D14B8"/>
    <w:rsid w:val="008D33DC"/>
    <w:rsid w:val="008D4D29"/>
    <w:rsid w:val="008D5FB2"/>
    <w:rsid w:val="008E1CD4"/>
    <w:rsid w:val="008E4BC5"/>
    <w:rsid w:val="008F3DBC"/>
    <w:rsid w:val="008F3DBF"/>
    <w:rsid w:val="008F4956"/>
    <w:rsid w:val="008F499F"/>
    <w:rsid w:val="008F741D"/>
    <w:rsid w:val="0090173C"/>
    <w:rsid w:val="009039ED"/>
    <w:rsid w:val="009041D8"/>
    <w:rsid w:val="0091123A"/>
    <w:rsid w:val="00911855"/>
    <w:rsid w:val="00914071"/>
    <w:rsid w:val="0091464A"/>
    <w:rsid w:val="009154A9"/>
    <w:rsid w:val="00921B4C"/>
    <w:rsid w:val="00922190"/>
    <w:rsid w:val="0092273D"/>
    <w:rsid w:val="00922D25"/>
    <w:rsid w:val="009247F1"/>
    <w:rsid w:val="00924DD2"/>
    <w:rsid w:val="00937A42"/>
    <w:rsid w:val="0094223D"/>
    <w:rsid w:val="00946536"/>
    <w:rsid w:val="0095246D"/>
    <w:rsid w:val="0095775D"/>
    <w:rsid w:val="009605F9"/>
    <w:rsid w:val="00963B62"/>
    <w:rsid w:val="009667D6"/>
    <w:rsid w:val="0097347F"/>
    <w:rsid w:val="00974063"/>
    <w:rsid w:val="00981528"/>
    <w:rsid w:val="009933C4"/>
    <w:rsid w:val="0099464C"/>
    <w:rsid w:val="009A6017"/>
    <w:rsid w:val="009B2819"/>
    <w:rsid w:val="009B440B"/>
    <w:rsid w:val="009C0D4D"/>
    <w:rsid w:val="009C1E8B"/>
    <w:rsid w:val="009C4701"/>
    <w:rsid w:val="009C5014"/>
    <w:rsid w:val="009C651D"/>
    <w:rsid w:val="009D3435"/>
    <w:rsid w:val="009E0B81"/>
    <w:rsid w:val="009E115D"/>
    <w:rsid w:val="009E3B1B"/>
    <w:rsid w:val="009E516C"/>
    <w:rsid w:val="009E5994"/>
    <w:rsid w:val="009E6B01"/>
    <w:rsid w:val="009F2352"/>
    <w:rsid w:val="009F5A9F"/>
    <w:rsid w:val="009F7A4C"/>
    <w:rsid w:val="00A01453"/>
    <w:rsid w:val="00A05311"/>
    <w:rsid w:val="00A07F72"/>
    <w:rsid w:val="00A10083"/>
    <w:rsid w:val="00A12662"/>
    <w:rsid w:val="00A13D6A"/>
    <w:rsid w:val="00A1545F"/>
    <w:rsid w:val="00A16D89"/>
    <w:rsid w:val="00A17BCA"/>
    <w:rsid w:val="00A23F09"/>
    <w:rsid w:val="00A25689"/>
    <w:rsid w:val="00A3131C"/>
    <w:rsid w:val="00A31F3C"/>
    <w:rsid w:val="00A404F9"/>
    <w:rsid w:val="00A44611"/>
    <w:rsid w:val="00A4574F"/>
    <w:rsid w:val="00A46B72"/>
    <w:rsid w:val="00A46C32"/>
    <w:rsid w:val="00A4722E"/>
    <w:rsid w:val="00A643C6"/>
    <w:rsid w:val="00A66FBA"/>
    <w:rsid w:val="00A70964"/>
    <w:rsid w:val="00A73A8A"/>
    <w:rsid w:val="00A80A97"/>
    <w:rsid w:val="00A80E5D"/>
    <w:rsid w:val="00A85CED"/>
    <w:rsid w:val="00A915C4"/>
    <w:rsid w:val="00AA34B3"/>
    <w:rsid w:val="00AA56A5"/>
    <w:rsid w:val="00AB0AA1"/>
    <w:rsid w:val="00AB5B6C"/>
    <w:rsid w:val="00AC0B94"/>
    <w:rsid w:val="00AC5B27"/>
    <w:rsid w:val="00AC6281"/>
    <w:rsid w:val="00AC7CAD"/>
    <w:rsid w:val="00AD0B2B"/>
    <w:rsid w:val="00AD1A0E"/>
    <w:rsid w:val="00AD1ED1"/>
    <w:rsid w:val="00AD419A"/>
    <w:rsid w:val="00AD4FD2"/>
    <w:rsid w:val="00AE0E81"/>
    <w:rsid w:val="00AE32CD"/>
    <w:rsid w:val="00AE3900"/>
    <w:rsid w:val="00AE52FE"/>
    <w:rsid w:val="00AF10F8"/>
    <w:rsid w:val="00AF708F"/>
    <w:rsid w:val="00B025DC"/>
    <w:rsid w:val="00B100E6"/>
    <w:rsid w:val="00B1662A"/>
    <w:rsid w:val="00B219FF"/>
    <w:rsid w:val="00B21DE8"/>
    <w:rsid w:val="00B22702"/>
    <w:rsid w:val="00B22932"/>
    <w:rsid w:val="00B24331"/>
    <w:rsid w:val="00B262B3"/>
    <w:rsid w:val="00B36DDC"/>
    <w:rsid w:val="00B371E2"/>
    <w:rsid w:val="00B51B1E"/>
    <w:rsid w:val="00B62DA7"/>
    <w:rsid w:val="00B65E09"/>
    <w:rsid w:val="00B71820"/>
    <w:rsid w:val="00B77410"/>
    <w:rsid w:val="00B816B3"/>
    <w:rsid w:val="00B8289C"/>
    <w:rsid w:val="00B84972"/>
    <w:rsid w:val="00B85FD1"/>
    <w:rsid w:val="00B87BD8"/>
    <w:rsid w:val="00B90790"/>
    <w:rsid w:val="00B93F4B"/>
    <w:rsid w:val="00B94742"/>
    <w:rsid w:val="00B97C91"/>
    <w:rsid w:val="00BA46D0"/>
    <w:rsid w:val="00BA6D87"/>
    <w:rsid w:val="00BB2BFF"/>
    <w:rsid w:val="00BB3511"/>
    <w:rsid w:val="00BC2352"/>
    <w:rsid w:val="00BC275B"/>
    <w:rsid w:val="00BC468D"/>
    <w:rsid w:val="00BC4B60"/>
    <w:rsid w:val="00BC55EA"/>
    <w:rsid w:val="00BC6112"/>
    <w:rsid w:val="00BC78A2"/>
    <w:rsid w:val="00BD3759"/>
    <w:rsid w:val="00BD4540"/>
    <w:rsid w:val="00BE4332"/>
    <w:rsid w:val="00BE5EA0"/>
    <w:rsid w:val="00BE679C"/>
    <w:rsid w:val="00BE78B6"/>
    <w:rsid w:val="00BF79F4"/>
    <w:rsid w:val="00C00957"/>
    <w:rsid w:val="00C01623"/>
    <w:rsid w:val="00C03351"/>
    <w:rsid w:val="00C13773"/>
    <w:rsid w:val="00C159D7"/>
    <w:rsid w:val="00C20622"/>
    <w:rsid w:val="00C220B8"/>
    <w:rsid w:val="00C2571B"/>
    <w:rsid w:val="00C31E36"/>
    <w:rsid w:val="00C321C5"/>
    <w:rsid w:val="00C35E15"/>
    <w:rsid w:val="00C37726"/>
    <w:rsid w:val="00C4028A"/>
    <w:rsid w:val="00C40598"/>
    <w:rsid w:val="00C44983"/>
    <w:rsid w:val="00C44E27"/>
    <w:rsid w:val="00C45B01"/>
    <w:rsid w:val="00C57068"/>
    <w:rsid w:val="00C60163"/>
    <w:rsid w:val="00C62D4A"/>
    <w:rsid w:val="00C635BE"/>
    <w:rsid w:val="00C63FF5"/>
    <w:rsid w:val="00C6489C"/>
    <w:rsid w:val="00C65161"/>
    <w:rsid w:val="00C73EA0"/>
    <w:rsid w:val="00C75E9A"/>
    <w:rsid w:val="00C766DE"/>
    <w:rsid w:val="00C802D4"/>
    <w:rsid w:val="00C802D8"/>
    <w:rsid w:val="00C80688"/>
    <w:rsid w:val="00C84629"/>
    <w:rsid w:val="00C84B77"/>
    <w:rsid w:val="00C859BB"/>
    <w:rsid w:val="00C85EE0"/>
    <w:rsid w:val="00C90C8D"/>
    <w:rsid w:val="00C90CFA"/>
    <w:rsid w:val="00CA2D13"/>
    <w:rsid w:val="00CA4A50"/>
    <w:rsid w:val="00CB1731"/>
    <w:rsid w:val="00CB234A"/>
    <w:rsid w:val="00CB24A4"/>
    <w:rsid w:val="00CB6A8D"/>
    <w:rsid w:val="00CB742A"/>
    <w:rsid w:val="00CC19F9"/>
    <w:rsid w:val="00CC260D"/>
    <w:rsid w:val="00CD16C6"/>
    <w:rsid w:val="00CD1BA5"/>
    <w:rsid w:val="00CE0984"/>
    <w:rsid w:val="00CE18A1"/>
    <w:rsid w:val="00CE2CE2"/>
    <w:rsid w:val="00CE6128"/>
    <w:rsid w:val="00CF0B6E"/>
    <w:rsid w:val="00CF5311"/>
    <w:rsid w:val="00CF74B9"/>
    <w:rsid w:val="00CF7738"/>
    <w:rsid w:val="00D00553"/>
    <w:rsid w:val="00D05047"/>
    <w:rsid w:val="00D13D87"/>
    <w:rsid w:val="00D15DB8"/>
    <w:rsid w:val="00D15F06"/>
    <w:rsid w:val="00D2172C"/>
    <w:rsid w:val="00D233EA"/>
    <w:rsid w:val="00D25580"/>
    <w:rsid w:val="00D31F5D"/>
    <w:rsid w:val="00D40151"/>
    <w:rsid w:val="00D44AFD"/>
    <w:rsid w:val="00D508D3"/>
    <w:rsid w:val="00D513CA"/>
    <w:rsid w:val="00D563AC"/>
    <w:rsid w:val="00D60C20"/>
    <w:rsid w:val="00D64AD5"/>
    <w:rsid w:val="00D673E2"/>
    <w:rsid w:val="00D70917"/>
    <w:rsid w:val="00D715EA"/>
    <w:rsid w:val="00D73FF8"/>
    <w:rsid w:val="00D77841"/>
    <w:rsid w:val="00D879C3"/>
    <w:rsid w:val="00D97632"/>
    <w:rsid w:val="00DA1383"/>
    <w:rsid w:val="00DA2A2C"/>
    <w:rsid w:val="00DA472A"/>
    <w:rsid w:val="00DA6B86"/>
    <w:rsid w:val="00DB4AC9"/>
    <w:rsid w:val="00DB4F4A"/>
    <w:rsid w:val="00DB6D84"/>
    <w:rsid w:val="00DC5F6E"/>
    <w:rsid w:val="00DD1938"/>
    <w:rsid w:val="00DD24D3"/>
    <w:rsid w:val="00DD2D97"/>
    <w:rsid w:val="00DD3A6F"/>
    <w:rsid w:val="00DD3C18"/>
    <w:rsid w:val="00DD4C27"/>
    <w:rsid w:val="00DE0D8D"/>
    <w:rsid w:val="00DE4B8C"/>
    <w:rsid w:val="00DF1034"/>
    <w:rsid w:val="00DF2FA8"/>
    <w:rsid w:val="00E0484A"/>
    <w:rsid w:val="00E14A73"/>
    <w:rsid w:val="00E24464"/>
    <w:rsid w:val="00E25692"/>
    <w:rsid w:val="00E271B5"/>
    <w:rsid w:val="00E322E5"/>
    <w:rsid w:val="00E37CBD"/>
    <w:rsid w:val="00E42646"/>
    <w:rsid w:val="00E53DA6"/>
    <w:rsid w:val="00E54A47"/>
    <w:rsid w:val="00E565B4"/>
    <w:rsid w:val="00E57808"/>
    <w:rsid w:val="00E60C0B"/>
    <w:rsid w:val="00E65B5D"/>
    <w:rsid w:val="00E72409"/>
    <w:rsid w:val="00E72C0E"/>
    <w:rsid w:val="00E8734C"/>
    <w:rsid w:val="00E8795F"/>
    <w:rsid w:val="00E91C10"/>
    <w:rsid w:val="00E92764"/>
    <w:rsid w:val="00EA3BDD"/>
    <w:rsid w:val="00EA3CE0"/>
    <w:rsid w:val="00EA59EB"/>
    <w:rsid w:val="00EA73D0"/>
    <w:rsid w:val="00EB2DB7"/>
    <w:rsid w:val="00EB34FA"/>
    <w:rsid w:val="00EB6BD1"/>
    <w:rsid w:val="00EC7737"/>
    <w:rsid w:val="00ED798F"/>
    <w:rsid w:val="00EE2348"/>
    <w:rsid w:val="00EE3312"/>
    <w:rsid w:val="00EE3D73"/>
    <w:rsid w:val="00EE4B1F"/>
    <w:rsid w:val="00EE551E"/>
    <w:rsid w:val="00EE5956"/>
    <w:rsid w:val="00EE5DF5"/>
    <w:rsid w:val="00EE6405"/>
    <w:rsid w:val="00EF4658"/>
    <w:rsid w:val="00EF6300"/>
    <w:rsid w:val="00F01C56"/>
    <w:rsid w:val="00F03335"/>
    <w:rsid w:val="00F05112"/>
    <w:rsid w:val="00F066E5"/>
    <w:rsid w:val="00F066E9"/>
    <w:rsid w:val="00F135E2"/>
    <w:rsid w:val="00F20710"/>
    <w:rsid w:val="00F25EBD"/>
    <w:rsid w:val="00F3230B"/>
    <w:rsid w:val="00F32538"/>
    <w:rsid w:val="00F346D1"/>
    <w:rsid w:val="00F408C5"/>
    <w:rsid w:val="00F41FAB"/>
    <w:rsid w:val="00F47326"/>
    <w:rsid w:val="00F507D0"/>
    <w:rsid w:val="00F5460B"/>
    <w:rsid w:val="00F5568F"/>
    <w:rsid w:val="00F55D84"/>
    <w:rsid w:val="00F6093C"/>
    <w:rsid w:val="00F63558"/>
    <w:rsid w:val="00F63FB2"/>
    <w:rsid w:val="00F64ECC"/>
    <w:rsid w:val="00F6607E"/>
    <w:rsid w:val="00F71996"/>
    <w:rsid w:val="00F7231D"/>
    <w:rsid w:val="00F76F10"/>
    <w:rsid w:val="00F86C1D"/>
    <w:rsid w:val="00F876AB"/>
    <w:rsid w:val="00FA06BF"/>
    <w:rsid w:val="00FA317A"/>
    <w:rsid w:val="00FB25DF"/>
    <w:rsid w:val="00FB2FB6"/>
    <w:rsid w:val="00FB34F8"/>
    <w:rsid w:val="00FB4F98"/>
    <w:rsid w:val="00FB5552"/>
    <w:rsid w:val="00FC26A1"/>
    <w:rsid w:val="00FC318B"/>
    <w:rsid w:val="00FD5408"/>
    <w:rsid w:val="00FD5B5E"/>
    <w:rsid w:val="00FD7A43"/>
    <w:rsid w:val="00FE5D58"/>
    <w:rsid w:val="00FE71C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E2C"/>
    <w:pPr>
      <w:widowControl w:val="0"/>
      <w:autoSpaceDE w:val="0"/>
      <w:autoSpaceDN w:val="0"/>
      <w:adjustRightInd w:val="0"/>
    </w:pPr>
    <w:rPr>
      <w:rFonts w:ascii="Times New Roman" w:eastAsia="Times New Roman" w:hAnsi="Times New Roman"/>
      <w:sz w:val="20"/>
      <w:szCs w:val="20"/>
    </w:rPr>
  </w:style>
  <w:style w:type="paragraph" w:styleId="Heading1">
    <w:name w:val="heading 1"/>
    <w:basedOn w:val="Normal"/>
    <w:next w:val="Normal"/>
    <w:link w:val="Heading1Char"/>
    <w:uiPriority w:val="99"/>
    <w:qFormat/>
    <w:rsid w:val="00711E2C"/>
    <w:pPr>
      <w:keepNext/>
      <w:widowControl/>
      <w:autoSpaceDE/>
      <w:autoSpaceDN/>
      <w:adjustRightInd/>
      <w:outlineLvl w:val="0"/>
    </w:pPr>
    <w:rPr>
      <w:sz w:val="28"/>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1E2C"/>
    <w:rPr>
      <w:rFonts w:ascii="Times New Roman" w:hAnsi="Times New Roman" w:cs="Times New Roman"/>
      <w:sz w:val="24"/>
      <w:szCs w:val="24"/>
      <w:lang w:eastAsia="ru-RU"/>
    </w:rPr>
  </w:style>
  <w:style w:type="table" w:styleId="TableGrid">
    <w:name w:val="Table Grid"/>
    <w:basedOn w:val="TableNormal"/>
    <w:uiPriority w:val="99"/>
    <w:rsid w:val="00711E2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711E2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1E2C"/>
    <w:rPr>
      <w:rFonts w:ascii="Tahoma" w:hAnsi="Tahoma" w:cs="Tahoma"/>
      <w:sz w:val="16"/>
      <w:szCs w:val="16"/>
      <w:lang w:eastAsia="ru-RU"/>
    </w:rPr>
  </w:style>
  <w:style w:type="paragraph" w:customStyle="1" w:styleId="ConsPlusNormal">
    <w:name w:val="ConsPlusNormal"/>
    <w:uiPriority w:val="99"/>
    <w:rsid w:val="00CE2CE2"/>
    <w:pPr>
      <w:widowControl w:val="0"/>
      <w:autoSpaceDE w:val="0"/>
      <w:autoSpaceDN w:val="0"/>
      <w:adjustRightInd w:val="0"/>
      <w:ind w:firstLine="720"/>
    </w:pPr>
    <w:rPr>
      <w:rFonts w:ascii="Arial" w:hAnsi="Arial" w:cs="Arial"/>
      <w:sz w:val="20"/>
      <w:szCs w:val="20"/>
    </w:rPr>
  </w:style>
</w:styles>
</file>

<file path=word/webSettings.xml><?xml version="1.0" encoding="utf-8"?>
<w:webSettings xmlns:r="http://schemas.openxmlformats.org/officeDocument/2006/relationships" xmlns:w="http://schemas.openxmlformats.org/wordprocessingml/2006/main">
  <w:divs>
    <w:div w:id="9909094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145</TotalTime>
  <Pages>2</Pages>
  <Words>1474</Words>
  <Characters>8405</Characters>
  <Application>Microsoft Office Outlook</Application>
  <DocSecurity>0</DocSecurity>
  <Lines>0</Lines>
  <Paragraphs>0</Paragraphs>
  <ScaleCrop>false</ScaleCrop>
  <Company>RePack by SPecialiST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ПК</cp:lastModifiedBy>
  <cp:revision>17</cp:revision>
  <cp:lastPrinted>2020-01-30T10:42:00Z</cp:lastPrinted>
  <dcterms:created xsi:type="dcterms:W3CDTF">2015-08-20T07:59:00Z</dcterms:created>
  <dcterms:modified xsi:type="dcterms:W3CDTF">2021-04-16T11:39:00Z</dcterms:modified>
</cp:coreProperties>
</file>